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2F89D" w14:textId="77777777" w:rsidR="0064442A" w:rsidRDefault="0028161B" w:rsidP="00957BAD">
      <w:pPr>
        <w:tabs>
          <w:tab w:val="left" w:pos="5460"/>
        </w:tabs>
      </w:pPr>
      <w:r>
        <w:rPr>
          <w:noProof/>
          <w:lang w:eastAsia="fi-FI"/>
        </w:rPr>
        <w:drawing>
          <wp:anchor distT="0" distB="0" distL="114300" distR="114300" simplePos="0" relativeHeight="251655680" behindDoc="0" locked="0" layoutInCell="1" allowOverlap="1" wp14:anchorId="00C50B45" wp14:editId="224E0460">
            <wp:simplePos x="0" y="0"/>
            <wp:positionH relativeFrom="page">
              <wp:posOffset>2660650</wp:posOffset>
            </wp:positionH>
            <wp:positionV relativeFrom="page">
              <wp:posOffset>1483711</wp:posOffset>
            </wp:positionV>
            <wp:extent cx="1224501" cy="508067"/>
            <wp:effectExtent l="0" t="0" r="0" b="0"/>
            <wp:wrapNone/>
            <wp:docPr id="26" name="Kuva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24501" cy="50806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968" behindDoc="0" locked="0" layoutInCell="1" allowOverlap="1" wp14:anchorId="260A9418" wp14:editId="7EE02B0E">
            <wp:simplePos x="0" y="0"/>
            <wp:positionH relativeFrom="column">
              <wp:posOffset>612386</wp:posOffset>
            </wp:positionH>
            <wp:positionV relativeFrom="paragraph">
              <wp:posOffset>1033145</wp:posOffset>
            </wp:positionV>
            <wp:extent cx="1304560" cy="507600"/>
            <wp:effectExtent l="0" t="0" r="0" b="0"/>
            <wp:wrapNone/>
            <wp:docPr id="53386504" name="Kuva 19" descr="Kuva, joka sisältää kohteen teksti, Fontti, Grafiikka, musta&#10;&#10;Tekoälyn generoima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86504" name="Kuva 19" descr="Kuva, joka sisältää kohteen teksti, Fontti, Grafiikka, musta&#10;&#10;Tekoälyn generoima sisältö voi olla virheellistä."/>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04560" cy="507600"/>
                    </a:xfrm>
                    <a:prstGeom prst="rect">
                      <a:avLst/>
                    </a:prstGeom>
                  </pic:spPr>
                </pic:pic>
              </a:graphicData>
            </a:graphic>
            <wp14:sizeRelH relativeFrom="margin">
              <wp14:pctWidth>0</wp14:pctWidth>
            </wp14:sizeRelH>
            <wp14:sizeRelV relativeFrom="margin">
              <wp14:pctHeight>0</wp14:pctHeight>
            </wp14:sizeRelV>
          </wp:anchor>
        </w:drawing>
      </w:r>
      <w:r w:rsidR="002B141F">
        <w:rPr>
          <w:noProof/>
        </w:rPr>
        <w:drawing>
          <wp:anchor distT="0" distB="0" distL="114300" distR="114300" simplePos="0" relativeHeight="251652608" behindDoc="1" locked="0" layoutInCell="1" allowOverlap="1" wp14:anchorId="78E0A178" wp14:editId="666C8F1F">
            <wp:simplePos x="0" y="0"/>
            <wp:positionH relativeFrom="page">
              <wp:posOffset>-6385</wp:posOffset>
            </wp:positionH>
            <wp:positionV relativeFrom="paragraph">
              <wp:posOffset>-920802</wp:posOffset>
            </wp:positionV>
            <wp:extent cx="5339150" cy="8008725"/>
            <wp:effectExtent l="0" t="0" r="0" b="0"/>
            <wp:wrapNone/>
            <wp:docPr id="13" name="Kuva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uva 1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39150" cy="8008725"/>
                    </a:xfrm>
                    <a:prstGeom prst="rect">
                      <a:avLst/>
                    </a:prstGeom>
                  </pic:spPr>
                </pic:pic>
              </a:graphicData>
            </a:graphic>
            <wp14:sizeRelH relativeFrom="page">
              <wp14:pctWidth>0</wp14:pctWidth>
            </wp14:sizeRelH>
            <wp14:sizeRelV relativeFrom="page">
              <wp14:pctHeight>0</wp14:pctHeight>
            </wp14:sizeRelV>
          </wp:anchor>
        </w:drawing>
      </w:r>
      <w:r w:rsidR="00D230EB">
        <w:rPr>
          <w:noProof/>
        </w:rPr>
        <w:drawing>
          <wp:anchor distT="0" distB="0" distL="114300" distR="114300" simplePos="0" relativeHeight="251659776" behindDoc="0" locked="0" layoutInCell="1" allowOverlap="1" wp14:anchorId="6CCD3D26" wp14:editId="18AFBE03">
            <wp:simplePos x="0" y="0"/>
            <wp:positionH relativeFrom="column">
              <wp:posOffset>-170668</wp:posOffset>
            </wp:positionH>
            <wp:positionV relativeFrom="paragraph">
              <wp:posOffset>5200650</wp:posOffset>
            </wp:positionV>
            <wp:extent cx="871884" cy="1790055"/>
            <wp:effectExtent l="0" t="0" r="0" b="0"/>
            <wp:wrapNone/>
            <wp:docPr id="37" name="Kuva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Kuva 3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71884" cy="1790055"/>
                    </a:xfrm>
                    <a:prstGeom prst="rect">
                      <a:avLst/>
                    </a:prstGeom>
                  </pic:spPr>
                </pic:pic>
              </a:graphicData>
            </a:graphic>
            <wp14:sizeRelH relativeFrom="margin">
              <wp14:pctWidth>0</wp14:pctWidth>
            </wp14:sizeRelH>
            <wp14:sizeRelV relativeFrom="margin">
              <wp14:pctHeight>0</wp14:pctHeight>
            </wp14:sizeRelV>
          </wp:anchor>
        </w:drawing>
      </w:r>
      <w:r w:rsidR="007804BE">
        <w:rPr>
          <w:rFonts w:asciiTheme="majorHAnsi" w:hAnsiTheme="majorHAnsi"/>
          <w:noProof/>
          <w:color w:val="253764" w:themeColor="accent1"/>
        </w:rPr>
        <mc:AlternateContent>
          <mc:Choice Requires="wps">
            <w:drawing>
              <wp:anchor distT="0" distB="0" distL="114300" distR="114300" simplePos="0" relativeHeight="251650560" behindDoc="0" locked="0" layoutInCell="1" allowOverlap="1" wp14:anchorId="29193F73" wp14:editId="48A3E7C2">
                <wp:simplePos x="0" y="0"/>
                <wp:positionH relativeFrom="page">
                  <wp:posOffset>847726</wp:posOffset>
                </wp:positionH>
                <wp:positionV relativeFrom="paragraph">
                  <wp:posOffset>1009650</wp:posOffset>
                </wp:positionV>
                <wp:extent cx="3581400" cy="1306195"/>
                <wp:effectExtent l="0" t="0" r="0" b="0"/>
                <wp:wrapNone/>
                <wp:docPr id="9" name="Tekstiruutu 9"/>
                <wp:cNvGraphicFramePr/>
                <a:graphic xmlns:a="http://schemas.openxmlformats.org/drawingml/2006/main">
                  <a:graphicData uri="http://schemas.microsoft.com/office/word/2010/wordprocessingShape">
                    <wps:wsp>
                      <wps:cNvSpPr txBox="1"/>
                      <wps:spPr>
                        <a:xfrm>
                          <a:off x="0" y="0"/>
                          <a:ext cx="3581400" cy="1306195"/>
                        </a:xfrm>
                        <a:prstGeom prst="rect">
                          <a:avLst/>
                        </a:prstGeom>
                        <a:solidFill>
                          <a:schemeClr val="bg1">
                            <a:alpha val="75000"/>
                          </a:schemeClr>
                        </a:solidFill>
                        <a:ln w="6350">
                          <a:noFill/>
                        </a:ln>
                      </wps:spPr>
                      <wps:txbx>
                        <w:txbxContent>
                          <w:p w14:paraId="5F6E7F0B" w14:textId="77777777" w:rsidR="00A66A91" w:rsidRPr="005335D2" w:rsidRDefault="005335D2" w:rsidP="005335D2">
                            <w:pPr>
                              <w:pStyle w:val="Otsikko"/>
                              <w:spacing w:line="600" w:lineRule="exact"/>
                              <w:jc w:val="center"/>
                              <w:rPr>
                                <w:rFonts w:ascii="Prompt" w:hAnsi="Prompt" w:cs="Prompt"/>
                                <w:spacing w:val="20"/>
                              </w:rPr>
                            </w:pPr>
                            <w:r>
                              <w:br/>
                            </w:r>
                            <w:r w:rsidR="00A66A91" w:rsidRPr="005335D2">
                              <w:rPr>
                                <w:rFonts w:ascii="Prompt" w:hAnsi="Prompt" w:cs="Prompt"/>
                                <w:spacing w:val="20"/>
                              </w:rPr>
                              <w:t>Tämä on kansilehti!</w:t>
                            </w:r>
                          </w:p>
                          <w:p w14:paraId="2D0CA7C8" w14:textId="77777777" w:rsidR="00A66A91" w:rsidRPr="00D21DC5" w:rsidRDefault="00540F69" w:rsidP="007804BE">
                            <w:pPr>
                              <w:pStyle w:val="Alaotsikko"/>
                              <w:jc w:val="center"/>
                              <w:rPr>
                                <w:color w:val="253764" w:themeColor="accent1"/>
                              </w:rPr>
                            </w:pPr>
                            <w:r>
                              <w:rPr>
                                <w:color w:val="253764" w:themeColor="accent1"/>
                              </w:rPr>
                              <w:t>A</w:t>
                            </w:r>
                            <w:r w:rsidR="00A66A91" w:rsidRPr="00D21DC5">
                              <w:rPr>
                                <w:color w:val="253764" w:themeColor="accent1"/>
                              </w:rPr>
                              <w:t>5-kokoinen vihko</w:t>
                            </w:r>
                          </w:p>
                        </w:txbxContent>
                      </wps:txbx>
                      <wps:bodyPr rot="0" spcFirstLastPara="0" vertOverflow="overflow" horzOverflow="overflow" vert="horz" wrap="square" lIns="0" tIns="180000" rIns="0" bIns="180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9193F73" id="_x0000_t202" coordsize="21600,21600" o:spt="202" path="m,l,21600r21600,l21600,xe">
                <v:stroke joinstyle="miter"/>
                <v:path gradientshapeok="t" o:connecttype="rect"/>
              </v:shapetype>
              <v:shape id="Tekstiruutu 9" o:spid="_x0000_s1026" type="#_x0000_t202" style="position:absolute;margin-left:66.75pt;margin-top:79.5pt;width:282pt;height:102.85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" fillcolor="white [3212]" stroked="f" strokeweight=".5pt">
                <v:fill opacity="49087f"/>
                <v:textbox style="mso-fit-shape-to-text:t" inset="0,5mm,0,5mm">
                  <w:txbxContent>
                    <w:p w14:paraId="5F6E7F0B" w14:textId="77777777" w:rsidR="00A66A91" w:rsidRPr="005335D2" w:rsidRDefault="005335D2" w:rsidP="005335D2">
                      <w:pPr>
                        <w:pStyle w:val="Otsikko"/>
                        <w:spacing w:line="600" w:lineRule="exact"/>
                        <w:jc w:val="center"/>
                        <w:rPr>
                          <w:rFonts w:ascii="Prompt" w:hAnsi="Prompt" w:cs="Prompt"/>
                          <w:spacing w:val="20"/>
                        </w:rPr>
                      </w:pPr>
                      <w:r>
                        <w:br/>
                      </w:r>
                      <w:r w:rsidR="00A66A91" w:rsidRPr="005335D2">
                        <w:rPr>
                          <w:rFonts w:ascii="Prompt" w:hAnsi="Prompt" w:cs="Prompt"/>
                          <w:spacing w:val="20"/>
                        </w:rPr>
                        <w:t>Tämä on kansilehti!</w:t>
                      </w:r>
                    </w:p>
                    <w:p w14:paraId="2D0CA7C8" w14:textId="77777777" w:rsidR="00A66A91" w:rsidRPr="00D21DC5" w:rsidRDefault="00540F69" w:rsidP="007804BE">
                      <w:pPr>
                        <w:pStyle w:val="Alaotsikko"/>
                        <w:jc w:val="center"/>
                        <w:rPr>
                          <w:color w:val="253764" w:themeColor="accent1"/>
                        </w:rPr>
                      </w:pPr>
                      <w:r>
                        <w:rPr>
                          <w:color w:val="253764" w:themeColor="accent1"/>
                        </w:rPr>
                        <w:t>A</w:t>
                      </w:r>
                      <w:r w:rsidR="00A66A91" w:rsidRPr="00D21DC5">
                        <w:rPr>
                          <w:color w:val="253764" w:themeColor="accent1"/>
                        </w:rPr>
                        <w:t>5-kokoinen vihko</w:t>
                      </w:r>
                    </w:p>
                  </w:txbxContent>
                </v:textbox>
                <w10:wrap anchorx="page"/>
              </v:shape>
            </w:pict>
          </mc:Fallback>
        </mc:AlternateContent>
      </w:r>
      <w:r w:rsidR="00835512">
        <w:rPr>
          <w:rFonts w:asciiTheme="majorHAnsi" w:hAnsiTheme="majorHAnsi"/>
          <w:noProof/>
          <w:color w:val="253764" w:themeColor="accent1"/>
        </w:rPr>
        <mc:AlternateContent>
          <mc:Choice Requires="wpg">
            <w:drawing>
              <wp:anchor distT="0" distB="0" distL="114300" distR="114300" simplePos="0" relativeHeight="251651584" behindDoc="0" locked="0" layoutInCell="1" allowOverlap="1" wp14:anchorId="52FED42B" wp14:editId="151E5588">
                <wp:simplePos x="0" y="0"/>
                <wp:positionH relativeFrom="column">
                  <wp:posOffset>-637540</wp:posOffset>
                </wp:positionH>
                <wp:positionV relativeFrom="paragraph">
                  <wp:posOffset>-457200</wp:posOffset>
                </wp:positionV>
                <wp:extent cx="5345430" cy="7559925"/>
                <wp:effectExtent l="0" t="0" r="7620" b="3175"/>
                <wp:wrapNone/>
                <wp:docPr id="33" name="Ryhmä 33"/>
                <wp:cNvGraphicFramePr/>
                <a:graphic xmlns:a="http://schemas.openxmlformats.org/drawingml/2006/main">
                  <a:graphicData uri="http://schemas.microsoft.com/office/word/2010/wordprocessingGroup">
                    <wpg:wgp>
                      <wpg:cNvGrpSpPr/>
                      <wpg:grpSpPr>
                        <a:xfrm>
                          <a:off x="0" y="0"/>
                          <a:ext cx="5345430" cy="7559925"/>
                          <a:chOff x="0" y="0"/>
                          <a:chExt cx="5345430" cy="7559925"/>
                        </a:xfrm>
                      </wpg:grpSpPr>
                      <wps:wsp>
                        <wps:cNvPr id="15" name="Suorakulmio 15"/>
                        <wps:cNvSpPr/>
                        <wps:spPr>
                          <a:xfrm>
                            <a:off x="0" y="0"/>
                            <a:ext cx="359968" cy="755897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Suorakulmio 16"/>
                        <wps:cNvSpPr/>
                        <wps:spPr>
                          <a:xfrm>
                            <a:off x="4981575" y="0"/>
                            <a:ext cx="359968" cy="755897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Suorakulmio 17"/>
                        <wps:cNvSpPr/>
                        <wps:spPr>
                          <a:xfrm>
                            <a:off x="0" y="0"/>
                            <a:ext cx="5345430" cy="35997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Suorakulmio 18"/>
                        <wps:cNvSpPr/>
                        <wps:spPr>
                          <a:xfrm>
                            <a:off x="0" y="7019925"/>
                            <a:ext cx="5345430" cy="5400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149BE0D" id="Ryhmä 33" o:spid="_x0000_s1026" style="position:absolute;margin-left:-50.2pt;margin-top:-36pt;width:420.9pt;height:595.25pt;z-index:251651584" coordsize="53454,755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">
                <v:rect id="Suorakulmio 15" o:spid="_x0000_s1027" style="position:absolute;width:3599;height:755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" fillcolor="white [3212]" stroked="f" strokeweight="1pt"/>
                <v:rect id="Suorakulmio 16" o:spid="_x0000_s1028" style="position:absolute;left:49815;width:3600;height:755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" fillcolor="white [3212]" stroked="f" strokeweight="1pt"/>
                <v:rect id="Suorakulmio 17" o:spid="_x0000_s1029" style="position:absolute;width:53454;height:35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" fillcolor="white [3212]" stroked="f" strokeweight="1pt"/>
                <v:rect id="Suorakulmio 18" o:spid="_x0000_s1030" style="position:absolute;top:70199;width:53454;height:54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" fillcolor="white [3212]" stroked="f" strokeweight="1pt"/>
              </v:group>
            </w:pict>
          </mc:Fallback>
        </mc:AlternateContent>
      </w:r>
      <w:r w:rsidR="00835512">
        <w:rPr>
          <w:rFonts w:asciiTheme="majorHAnsi" w:hAnsiTheme="majorHAnsi"/>
          <w:noProof/>
          <w:color w:val="253764" w:themeColor="accent1"/>
        </w:rPr>
        <mc:AlternateContent>
          <mc:Choice Requires="wps">
            <w:drawing>
              <wp:anchor distT="0" distB="0" distL="114300" distR="114300" simplePos="0" relativeHeight="251656704" behindDoc="0" locked="0" layoutInCell="1" allowOverlap="1" wp14:anchorId="47C40910" wp14:editId="469C8FAA">
                <wp:simplePos x="0" y="0"/>
                <wp:positionH relativeFrom="page">
                  <wp:posOffset>777240</wp:posOffset>
                </wp:positionH>
                <wp:positionV relativeFrom="paragraph">
                  <wp:posOffset>6751955</wp:posOffset>
                </wp:positionV>
                <wp:extent cx="3781425" cy="504825"/>
                <wp:effectExtent l="0" t="0" r="9525" b="0"/>
                <wp:wrapNone/>
                <wp:docPr id="30" name="Tekstiruutu 30"/>
                <wp:cNvGraphicFramePr/>
                <a:graphic xmlns:a="http://schemas.openxmlformats.org/drawingml/2006/main">
                  <a:graphicData uri="http://schemas.microsoft.com/office/word/2010/wordprocessingShape">
                    <wps:wsp>
                      <wps:cNvSpPr txBox="1"/>
                      <wps:spPr>
                        <a:xfrm>
                          <a:off x="0" y="0"/>
                          <a:ext cx="3781425" cy="504825"/>
                        </a:xfrm>
                        <a:prstGeom prst="rect">
                          <a:avLst/>
                        </a:prstGeom>
                        <a:solidFill>
                          <a:schemeClr val="lt1"/>
                        </a:solidFill>
                        <a:ln w="6350">
                          <a:noFill/>
                        </a:ln>
                      </wps:spPr>
                      <wps:txbx>
                        <w:txbxContent>
                          <w:p w14:paraId="22C9B1AF" w14:textId="77777777" w:rsidR="00113BAF" w:rsidRPr="004030CF" w:rsidRDefault="0028161B" w:rsidP="00113BAF">
                            <w:pPr>
                              <w:spacing w:after="0"/>
                              <w:jc w:val="center"/>
                              <w:rPr>
                                <w:rFonts w:ascii="PT Sans" w:hAnsi="PT Sans" w:cstheme="minorHAnsi"/>
                                <w:caps/>
                                <w:color w:val="253764" w:themeColor="accent1"/>
                                <w:sz w:val="18"/>
                                <w:szCs w:val="18"/>
                              </w:rPr>
                            </w:pPr>
                            <w:r>
                              <w:rPr>
                                <w:rFonts w:ascii="PT Sans" w:hAnsi="PT Sans" w:cstheme="minorHAnsi"/>
                                <w:caps/>
                                <w:color w:val="253764" w:themeColor="accent1"/>
                                <w:sz w:val="18"/>
                                <w:szCs w:val="18"/>
                              </w:rPr>
                              <w:t>Meripartio porvoon pooki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7C40910" id="Tekstiruutu 30" o:spid="_x0000_s1027" type="#_x0000_t202" style="position:absolute;margin-left:61.2pt;margin-top:531.65pt;width:297.75pt;height:39.7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" fillcolor="white [3201]" stroked="f" strokeweight=".5pt">
                <v:textbox style="mso-fit-shape-to-text:t" inset="0,0,0,0">
                  <w:txbxContent>
                    <w:p w14:paraId="22C9B1AF" w14:textId="77777777" w:rsidR="00113BAF" w:rsidRPr="004030CF" w:rsidRDefault="0028161B" w:rsidP="00113BAF">
                      <w:pPr>
                        <w:spacing w:after="0"/>
                        <w:jc w:val="center"/>
                        <w:rPr>
                          <w:rFonts w:ascii="PT Sans" w:hAnsi="PT Sans" w:cstheme="minorHAnsi"/>
                          <w:caps/>
                          <w:color w:val="253764" w:themeColor="accent1"/>
                          <w:sz w:val="18"/>
                          <w:szCs w:val="18"/>
                        </w:rPr>
                      </w:pPr>
                      <w:r>
                        <w:rPr>
                          <w:rFonts w:ascii="PT Sans" w:hAnsi="PT Sans" w:cstheme="minorHAnsi"/>
                          <w:caps/>
                          <w:color w:val="253764" w:themeColor="accent1"/>
                          <w:sz w:val="18"/>
                          <w:szCs w:val="18"/>
                        </w:rPr>
                        <w:t>Meripartio porvoon pooki</w:t>
                      </w:r>
                    </w:p>
                  </w:txbxContent>
                </v:textbox>
                <w10:wrap anchorx="page"/>
              </v:shape>
            </w:pict>
          </mc:Fallback>
        </mc:AlternateContent>
      </w:r>
      <w:r w:rsidR="00D50225">
        <w:br w:type="page"/>
      </w:r>
      <w:r w:rsidR="00957BAD">
        <w:lastRenderedPageBreak/>
        <w:tab/>
      </w:r>
    </w:p>
    <w:p w14:paraId="30A86FBC" w14:textId="77777777" w:rsidR="00FE2889" w:rsidRDefault="00FE2889" w:rsidP="00FE2889">
      <w:pPr>
        <w:pStyle w:val="Eivli"/>
      </w:pPr>
    </w:p>
    <w:sdt>
      <w:sdtPr>
        <w:rPr>
          <w:rFonts w:asciiTheme="minorHAnsi" w:eastAsiaTheme="minorHAnsi" w:hAnsiTheme="minorHAnsi" w:cstheme="minorBidi"/>
          <w:caps w:val="0"/>
          <w:color w:val="auto"/>
          <w:sz w:val="22"/>
          <w:szCs w:val="22"/>
          <w:lang w:eastAsia="en-US"/>
        </w:rPr>
        <w:id w:val="1085800125"/>
        <w:docPartObj>
          <w:docPartGallery w:val="Table of Contents"/>
          <w:docPartUnique/>
        </w:docPartObj>
      </w:sdtPr>
      <w:sdtEndPr>
        <w:rPr>
          <w:b/>
          <w:bCs/>
          <w:sz w:val="16"/>
        </w:rPr>
      </w:sdtEndPr>
      <w:sdtContent>
        <w:p w14:paraId="48D34AD3" w14:textId="77777777" w:rsidR="00501DAF" w:rsidRDefault="00501DAF">
          <w:pPr>
            <w:pStyle w:val="Sisllysluettelonotsikko"/>
          </w:pPr>
          <w:r>
            <w:t>Sisällys</w:t>
          </w:r>
        </w:p>
        <w:p w14:paraId="6CEA5E16" w14:textId="77777777" w:rsidR="00F935C2" w:rsidRDefault="00FE2889">
          <w:pPr>
            <w:pStyle w:val="Sisluet1"/>
            <w:rPr>
              <w:rFonts w:eastAsiaTheme="minorEastAsia"/>
              <w:b w:val="0"/>
              <w:noProof/>
              <w:color w:val="auto"/>
              <w:sz w:val="22"/>
              <w:lang w:eastAsia="fi-FI"/>
            </w:rPr>
          </w:pPr>
          <w:r>
            <w:rPr>
              <w:b w:val="0"/>
            </w:rPr>
            <w:fldChar w:fldCharType="begin"/>
          </w:r>
          <w:r>
            <w:rPr>
              <w:b w:val="0"/>
            </w:rPr>
            <w:instrText xml:space="preserve"> TOC \o "1-2" \h \z \u </w:instrText>
          </w:r>
          <w:r>
            <w:rPr>
              <w:b w:val="0"/>
            </w:rPr>
            <w:fldChar w:fldCharType="separate"/>
          </w:r>
          <w:hyperlink w:anchor="_Toc56175517" w:history="1">
            <w:r w:rsidR="00F935C2" w:rsidRPr="00954227">
              <w:rPr>
                <w:rStyle w:val="Hyperlinkki"/>
                <w:noProof/>
              </w:rPr>
              <w:t>1.</w:t>
            </w:r>
            <w:r w:rsidR="00F935C2">
              <w:rPr>
                <w:rFonts w:eastAsiaTheme="minorEastAsia"/>
                <w:b w:val="0"/>
                <w:noProof/>
                <w:color w:val="auto"/>
                <w:sz w:val="22"/>
                <w:lang w:eastAsia="fi-FI"/>
              </w:rPr>
              <w:tab/>
            </w:r>
            <w:r w:rsidR="00F935C2" w:rsidRPr="00954227">
              <w:rPr>
                <w:rStyle w:val="Hyperlinkki"/>
                <w:noProof/>
              </w:rPr>
              <w:t>Ensimmäinen otsikkotaso</w:t>
            </w:r>
            <w:r w:rsidR="00F935C2">
              <w:rPr>
                <w:noProof/>
                <w:webHidden/>
              </w:rPr>
              <w:tab/>
            </w:r>
            <w:r w:rsidR="00F935C2">
              <w:rPr>
                <w:noProof/>
                <w:webHidden/>
              </w:rPr>
              <w:fldChar w:fldCharType="begin"/>
            </w:r>
            <w:r w:rsidR="00F935C2">
              <w:rPr>
                <w:noProof/>
                <w:webHidden/>
              </w:rPr>
              <w:instrText xml:space="preserve"> PAGEREF _Toc56175517 \h </w:instrText>
            </w:r>
            <w:r w:rsidR="00F935C2">
              <w:rPr>
                <w:noProof/>
                <w:webHidden/>
              </w:rPr>
            </w:r>
            <w:r w:rsidR="00F935C2">
              <w:rPr>
                <w:noProof/>
                <w:webHidden/>
              </w:rPr>
              <w:fldChar w:fldCharType="separate"/>
            </w:r>
            <w:r w:rsidR="00F935C2">
              <w:rPr>
                <w:noProof/>
                <w:webHidden/>
              </w:rPr>
              <w:t>3</w:t>
            </w:r>
            <w:r w:rsidR="00F935C2">
              <w:rPr>
                <w:noProof/>
                <w:webHidden/>
              </w:rPr>
              <w:fldChar w:fldCharType="end"/>
            </w:r>
          </w:hyperlink>
        </w:p>
        <w:p w14:paraId="76285F3C" w14:textId="77777777" w:rsidR="00F935C2" w:rsidRDefault="00F935C2">
          <w:pPr>
            <w:pStyle w:val="Sisluet2"/>
            <w:tabs>
              <w:tab w:val="right" w:leader="dot" w:pos="6685"/>
            </w:tabs>
            <w:rPr>
              <w:rFonts w:eastAsiaTheme="minorEastAsia"/>
              <w:noProof/>
              <w:sz w:val="22"/>
              <w:lang w:eastAsia="fi-FI"/>
            </w:rPr>
          </w:pPr>
          <w:hyperlink w:anchor="_Toc56175518" w:history="1">
            <w:r w:rsidRPr="00954227">
              <w:rPr>
                <w:rStyle w:val="Hyperlinkki"/>
                <w:noProof/>
                <w:lang w:val="en-GB"/>
              </w:rPr>
              <w:t>Toinen otsikkotaso</w:t>
            </w:r>
            <w:r>
              <w:rPr>
                <w:noProof/>
                <w:webHidden/>
              </w:rPr>
              <w:tab/>
            </w:r>
            <w:r>
              <w:rPr>
                <w:noProof/>
                <w:webHidden/>
              </w:rPr>
              <w:fldChar w:fldCharType="begin"/>
            </w:r>
            <w:r>
              <w:rPr>
                <w:noProof/>
                <w:webHidden/>
              </w:rPr>
              <w:instrText xml:space="preserve"> PAGEREF _Toc56175518 \h </w:instrText>
            </w:r>
            <w:r>
              <w:rPr>
                <w:noProof/>
                <w:webHidden/>
              </w:rPr>
            </w:r>
            <w:r>
              <w:rPr>
                <w:noProof/>
                <w:webHidden/>
              </w:rPr>
              <w:fldChar w:fldCharType="separate"/>
            </w:r>
            <w:r>
              <w:rPr>
                <w:noProof/>
                <w:webHidden/>
              </w:rPr>
              <w:t>3</w:t>
            </w:r>
            <w:r>
              <w:rPr>
                <w:noProof/>
                <w:webHidden/>
              </w:rPr>
              <w:fldChar w:fldCharType="end"/>
            </w:r>
          </w:hyperlink>
        </w:p>
        <w:p w14:paraId="05DA7AB6" w14:textId="77777777" w:rsidR="00F935C2" w:rsidRDefault="00F935C2">
          <w:pPr>
            <w:pStyle w:val="Sisluet1"/>
            <w:rPr>
              <w:rFonts w:eastAsiaTheme="minorEastAsia"/>
              <w:b w:val="0"/>
              <w:noProof/>
              <w:color w:val="auto"/>
              <w:sz w:val="22"/>
              <w:lang w:eastAsia="fi-FI"/>
            </w:rPr>
          </w:pPr>
          <w:hyperlink w:anchor="_Toc56175519" w:history="1">
            <w:r w:rsidRPr="00954227">
              <w:rPr>
                <w:rStyle w:val="Hyperlinkki"/>
                <w:noProof/>
              </w:rPr>
              <w:t>2.</w:t>
            </w:r>
            <w:r>
              <w:rPr>
                <w:rFonts w:eastAsiaTheme="minorEastAsia"/>
                <w:b w:val="0"/>
                <w:noProof/>
                <w:color w:val="auto"/>
                <w:sz w:val="22"/>
                <w:lang w:eastAsia="fi-FI"/>
              </w:rPr>
              <w:tab/>
            </w:r>
            <w:r w:rsidRPr="00954227">
              <w:rPr>
                <w:rStyle w:val="Hyperlinkki"/>
                <w:noProof/>
              </w:rPr>
              <w:t>Pohjan käyttöohjeet</w:t>
            </w:r>
            <w:r>
              <w:rPr>
                <w:noProof/>
                <w:webHidden/>
              </w:rPr>
              <w:tab/>
            </w:r>
            <w:r>
              <w:rPr>
                <w:noProof/>
                <w:webHidden/>
              </w:rPr>
              <w:fldChar w:fldCharType="begin"/>
            </w:r>
            <w:r>
              <w:rPr>
                <w:noProof/>
                <w:webHidden/>
              </w:rPr>
              <w:instrText xml:space="preserve"> PAGEREF _Toc56175519 \h </w:instrText>
            </w:r>
            <w:r>
              <w:rPr>
                <w:noProof/>
                <w:webHidden/>
              </w:rPr>
            </w:r>
            <w:r>
              <w:rPr>
                <w:noProof/>
                <w:webHidden/>
              </w:rPr>
              <w:fldChar w:fldCharType="separate"/>
            </w:r>
            <w:r>
              <w:rPr>
                <w:noProof/>
                <w:webHidden/>
              </w:rPr>
              <w:t>4</w:t>
            </w:r>
            <w:r>
              <w:rPr>
                <w:noProof/>
                <w:webHidden/>
              </w:rPr>
              <w:fldChar w:fldCharType="end"/>
            </w:r>
          </w:hyperlink>
        </w:p>
        <w:p w14:paraId="29A2399D" w14:textId="77777777" w:rsidR="00F935C2" w:rsidRDefault="00F935C2">
          <w:pPr>
            <w:pStyle w:val="Sisluet2"/>
            <w:tabs>
              <w:tab w:val="right" w:leader="dot" w:pos="6685"/>
            </w:tabs>
            <w:rPr>
              <w:rFonts w:eastAsiaTheme="minorEastAsia"/>
              <w:noProof/>
              <w:sz w:val="22"/>
              <w:lang w:eastAsia="fi-FI"/>
            </w:rPr>
          </w:pPr>
          <w:hyperlink w:anchor="_Toc56175520" w:history="1">
            <w:r w:rsidRPr="00954227">
              <w:rPr>
                <w:rStyle w:val="Hyperlinkki"/>
                <w:noProof/>
              </w:rPr>
              <w:t>Kansikuvan vaihtaminen</w:t>
            </w:r>
            <w:r>
              <w:rPr>
                <w:noProof/>
                <w:webHidden/>
              </w:rPr>
              <w:tab/>
            </w:r>
            <w:r>
              <w:rPr>
                <w:noProof/>
                <w:webHidden/>
              </w:rPr>
              <w:fldChar w:fldCharType="begin"/>
            </w:r>
            <w:r>
              <w:rPr>
                <w:noProof/>
                <w:webHidden/>
              </w:rPr>
              <w:instrText xml:space="preserve"> PAGEREF _Toc56175520 \h </w:instrText>
            </w:r>
            <w:r>
              <w:rPr>
                <w:noProof/>
                <w:webHidden/>
              </w:rPr>
            </w:r>
            <w:r>
              <w:rPr>
                <w:noProof/>
                <w:webHidden/>
              </w:rPr>
              <w:fldChar w:fldCharType="separate"/>
            </w:r>
            <w:r>
              <w:rPr>
                <w:noProof/>
                <w:webHidden/>
              </w:rPr>
              <w:t>4</w:t>
            </w:r>
            <w:r>
              <w:rPr>
                <w:noProof/>
                <w:webHidden/>
              </w:rPr>
              <w:fldChar w:fldCharType="end"/>
            </w:r>
          </w:hyperlink>
        </w:p>
        <w:p w14:paraId="4F88F6EE" w14:textId="77777777" w:rsidR="00F935C2" w:rsidRDefault="00F935C2">
          <w:pPr>
            <w:pStyle w:val="Sisluet2"/>
            <w:tabs>
              <w:tab w:val="right" w:leader="dot" w:pos="6685"/>
            </w:tabs>
            <w:rPr>
              <w:rFonts w:eastAsiaTheme="minorEastAsia"/>
              <w:noProof/>
              <w:sz w:val="22"/>
              <w:lang w:eastAsia="fi-FI"/>
            </w:rPr>
          </w:pPr>
          <w:hyperlink w:anchor="_Toc56175521" w:history="1">
            <w:r w:rsidRPr="00954227">
              <w:rPr>
                <w:rStyle w:val="Hyperlinkki"/>
                <w:noProof/>
              </w:rPr>
              <w:t>Luettelon tekeminen</w:t>
            </w:r>
            <w:r>
              <w:rPr>
                <w:noProof/>
                <w:webHidden/>
              </w:rPr>
              <w:tab/>
            </w:r>
            <w:r>
              <w:rPr>
                <w:noProof/>
                <w:webHidden/>
              </w:rPr>
              <w:fldChar w:fldCharType="begin"/>
            </w:r>
            <w:r>
              <w:rPr>
                <w:noProof/>
                <w:webHidden/>
              </w:rPr>
              <w:instrText xml:space="preserve"> PAGEREF _Toc56175521 \h </w:instrText>
            </w:r>
            <w:r>
              <w:rPr>
                <w:noProof/>
                <w:webHidden/>
              </w:rPr>
            </w:r>
            <w:r>
              <w:rPr>
                <w:noProof/>
                <w:webHidden/>
              </w:rPr>
              <w:fldChar w:fldCharType="separate"/>
            </w:r>
            <w:r>
              <w:rPr>
                <w:noProof/>
                <w:webHidden/>
              </w:rPr>
              <w:t>5</w:t>
            </w:r>
            <w:r>
              <w:rPr>
                <w:noProof/>
                <w:webHidden/>
              </w:rPr>
              <w:fldChar w:fldCharType="end"/>
            </w:r>
          </w:hyperlink>
        </w:p>
        <w:p w14:paraId="5475D975" w14:textId="77777777" w:rsidR="00F935C2" w:rsidRDefault="00F935C2">
          <w:pPr>
            <w:pStyle w:val="Sisluet2"/>
            <w:tabs>
              <w:tab w:val="right" w:leader="dot" w:pos="6685"/>
            </w:tabs>
            <w:rPr>
              <w:rFonts w:eastAsiaTheme="minorEastAsia"/>
              <w:noProof/>
              <w:sz w:val="22"/>
              <w:lang w:eastAsia="fi-FI"/>
            </w:rPr>
          </w:pPr>
          <w:hyperlink w:anchor="_Toc56175522" w:history="1">
            <w:r w:rsidRPr="00954227">
              <w:rPr>
                <w:rStyle w:val="Hyperlinkki"/>
                <w:noProof/>
              </w:rPr>
              <w:t>Kuvan lisääminen</w:t>
            </w:r>
            <w:r>
              <w:rPr>
                <w:noProof/>
                <w:webHidden/>
              </w:rPr>
              <w:tab/>
            </w:r>
            <w:r>
              <w:rPr>
                <w:noProof/>
                <w:webHidden/>
              </w:rPr>
              <w:fldChar w:fldCharType="begin"/>
            </w:r>
            <w:r>
              <w:rPr>
                <w:noProof/>
                <w:webHidden/>
              </w:rPr>
              <w:instrText xml:space="preserve"> PAGEREF _Toc56175522 \h </w:instrText>
            </w:r>
            <w:r>
              <w:rPr>
                <w:noProof/>
                <w:webHidden/>
              </w:rPr>
            </w:r>
            <w:r>
              <w:rPr>
                <w:noProof/>
                <w:webHidden/>
              </w:rPr>
              <w:fldChar w:fldCharType="separate"/>
            </w:r>
            <w:r>
              <w:rPr>
                <w:noProof/>
                <w:webHidden/>
              </w:rPr>
              <w:t>6</w:t>
            </w:r>
            <w:r>
              <w:rPr>
                <w:noProof/>
                <w:webHidden/>
              </w:rPr>
              <w:fldChar w:fldCharType="end"/>
            </w:r>
          </w:hyperlink>
        </w:p>
        <w:p w14:paraId="482444E8" w14:textId="77777777" w:rsidR="00F935C2" w:rsidRDefault="00F935C2">
          <w:pPr>
            <w:pStyle w:val="Sisluet2"/>
            <w:tabs>
              <w:tab w:val="right" w:leader="dot" w:pos="6685"/>
            </w:tabs>
            <w:rPr>
              <w:rFonts w:eastAsiaTheme="minorEastAsia"/>
              <w:noProof/>
              <w:sz w:val="22"/>
              <w:lang w:eastAsia="fi-FI"/>
            </w:rPr>
          </w:pPr>
          <w:hyperlink w:anchor="_Toc56175523" w:history="1">
            <w:r w:rsidRPr="00954227">
              <w:rPr>
                <w:rStyle w:val="Hyperlinkki"/>
                <w:noProof/>
              </w:rPr>
              <w:t>Taulukon lisääminen ja muotoilu</w:t>
            </w:r>
            <w:r>
              <w:rPr>
                <w:noProof/>
                <w:webHidden/>
              </w:rPr>
              <w:tab/>
            </w:r>
            <w:r>
              <w:rPr>
                <w:noProof/>
                <w:webHidden/>
              </w:rPr>
              <w:fldChar w:fldCharType="begin"/>
            </w:r>
            <w:r>
              <w:rPr>
                <w:noProof/>
                <w:webHidden/>
              </w:rPr>
              <w:instrText xml:space="preserve"> PAGEREF _Toc56175523 \h </w:instrText>
            </w:r>
            <w:r>
              <w:rPr>
                <w:noProof/>
                <w:webHidden/>
              </w:rPr>
            </w:r>
            <w:r>
              <w:rPr>
                <w:noProof/>
                <w:webHidden/>
              </w:rPr>
              <w:fldChar w:fldCharType="separate"/>
            </w:r>
            <w:r>
              <w:rPr>
                <w:noProof/>
                <w:webHidden/>
              </w:rPr>
              <w:t>6</w:t>
            </w:r>
            <w:r>
              <w:rPr>
                <w:noProof/>
                <w:webHidden/>
              </w:rPr>
              <w:fldChar w:fldCharType="end"/>
            </w:r>
          </w:hyperlink>
        </w:p>
        <w:p w14:paraId="3274453C" w14:textId="77777777" w:rsidR="00F935C2" w:rsidRDefault="00F935C2">
          <w:pPr>
            <w:pStyle w:val="Sisluet2"/>
            <w:tabs>
              <w:tab w:val="right" w:leader="dot" w:pos="6685"/>
            </w:tabs>
            <w:rPr>
              <w:rFonts w:eastAsiaTheme="minorEastAsia"/>
              <w:noProof/>
              <w:sz w:val="22"/>
              <w:lang w:eastAsia="fi-FI"/>
            </w:rPr>
          </w:pPr>
          <w:hyperlink w:anchor="_Toc56175524" w:history="1">
            <w:r w:rsidRPr="00954227">
              <w:rPr>
                <w:rStyle w:val="Hyperlinkki"/>
                <w:noProof/>
              </w:rPr>
              <w:t>Tallentaminen PDF-muotoon</w:t>
            </w:r>
            <w:r>
              <w:rPr>
                <w:noProof/>
                <w:webHidden/>
              </w:rPr>
              <w:tab/>
            </w:r>
            <w:r>
              <w:rPr>
                <w:noProof/>
                <w:webHidden/>
              </w:rPr>
              <w:fldChar w:fldCharType="begin"/>
            </w:r>
            <w:r>
              <w:rPr>
                <w:noProof/>
                <w:webHidden/>
              </w:rPr>
              <w:instrText xml:space="preserve"> PAGEREF _Toc56175524 \h </w:instrText>
            </w:r>
            <w:r>
              <w:rPr>
                <w:noProof/>
                <w:webHidden/>
              </w:rPr>
            </w:r>
            <w:r>
              <w:rPr>
                <w:noProof/>
                <w:webHidden/>
              </w:rPr>
              <w:fldChar w:fldCharType="separate"/>
            </w:r>
            <w:r>
              <w:rPr>
                <w:noProof/>
                <w:webHidden/>
              </w:rPr>
              <w:t>7</w:t>
            </w:r>
            <w:r>
              <w:rPr>
                <w:noProof/>
                <w:webHidden/>
              </w:rPr>
              <w:fldChar w:fldCharType="end"/>
            </w:r>
          </w:hyperlink>
        </w:p>
        <w:p w14:paraId="3190D72E" w14:textId="77777777" w:rsidR="00F935C2" w:rsidRDefault="00F935C2">
          <w:pPr>
            <w:pStyle w:val="Sisluet2"/>
            <w:tabs>
              <w:tab w:val="right" w:leader="dot" w:pos="6685"/>
            </w:tabs>
            <w:rPr>
              <w:rFonts w:eastAsiaTheme="minorEastAsia"/>
              <w:noProof/>
              <w:sz w:val="22"/>
              <w:lang w:eastAsia="fi-FI"/>
            </w:rPr>
          </w:pPr>
          <w:hyperlink w:anchor="_Toc56175525" w:history="1">
            <w:r w:rsidRPr="00954227">
              <w:rPr>
                <w:rStyle w:val="Hyperlinkki"/>
                <w:noProof/>
              </w:rPr>
              <w:t>Tulostaminen</w:t>
            </w:r>
            <w:r>
              <w:rPr>
                <w:noProof/>
                <w:webHidden/>
              </w:rPr>
              <w:tab/>
            </w:r>
            <w:r>
              <w:rPr>
                <w:noProof/>
                <w:webHidden/>
              </w:rPr>
              <w:fldChar w:fldCharType="begin"/>
            </w:r>
            <w:r>
              <w:rPr>
                <w:noProof/>
                <w:webHidden/>
              </w:rPr>
              <w:instrText xml:space="preserve"> PAGEREF _Toc56175525 \h </w:instrText>
            </w:r>
            <w:r>
              <w:rPr>
                <w:noProof/>
                <w:webHidden/>
              </w:rPr>
            </w:r>
            <w:r>
              <w:rPr>
                <w:noProof/>
                <w:webHidden/>
              </w:rPr>
              <w:fldChar w:fldCharType="separate"/>
            </w:r>
            <w:r>
              <w:rPr>
                <w:noProof/>
                <w:webHidden/>
              </w:rPr>
              <w:t>8</w:t>
            </w:r>
            <w:r>
              <w:rPr>
                <w:noProof/>
                <w:webHidden/>
              </w:rPr>
              <w:fldChar w:fldCharType="end"/>
            </w:r>
          </w:hyperlink>
        </w:p>
        <w:p w14:paraId="1C9BC506" w14:textId="77777777" w:rsidR="00501DAF" w:rsidRDefault="00FE2889">
          <w:r>
            <w:rPr>
              <w:b/>
              <w:color w:val="253764" w:themeColor="accent1"/>
            </w:rPr>
            <w:fldChar w:fldCharType="end"/>
          </w:r>
        </w:p>
      </w:sdtContent>
    </w:sdt>
    <w:p w14:paraId="1EE22B55" w14:textId="77777777" w:rsidR="00501DAF" w:rsidRPr="002B141F" w:rsidRDefault="005C0BBB" w:rsidP="002B141F">
      <w:pPr>
        <w:rPr>
          <w:rFonts w:ascii="Prompt" w:eastAsiaTheme="majorEastAsia" w:hAnsi="Prompt" w:cstheme="majorHAnsi"/>
          <w:caps/>
          <w:color w:val="253764" w:themeColor="accent1"/>
          <w:sz w:val="36"/>
          <w:szCs w:val="32"/>
        </w:rPr>
      </w:pPr>
      <w:r w:rsidRPr="002B141F">
        <w:rPr>
          <w:noProof/>
          <w:szCs w:val="16"/>
        </w:rPr>
        <w:drawing>
          <wp:anchor distT="0" distB="0" distL="114300" distR="114300" simplePos="0" relativeHeight="251660800" behindDoc="0" locked="0" layoutInCell="1" allowOverlap="1" wp14:anchorId="7F405953" wp14:editId="62AFCCEC">
            <wp:simplePos x="0" y="0"/>
            <wp:positionH relativeFrom="margin">
              <wp:posOffset>-268605</wp:posOffset>
            </wp:positionH>
            <wp:positionV relativeFrom="margin">
              <wp:posOffset>5755806</wp:posOffset>
            </wp:positionV>
            <wp:extent cx="1524000" cy="1244600"/>
            <wp:effectExtent l="0" t="0" r="0" b="0"/>
            <wp:wrapSquare wrapText="bothSides"/>
            <wp:docPr id="38" name="Kuva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Kuva 3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24000" cy="1244600"/>
                    </a:xfrm>
                    <a:prstGeom prst="rect">
                      <a:avLst/>
                    </a:prstGeom>
                  </pic:spPr>
                </pic:pic>
              </a:graphicData>
            </a:graphic>
            <wp14:sizeRelH relativeFrom="margin">
              <wp14:pctWidth>0</wp14:pctWidth>
            </wp14:sizeRelH>
            <wp14:sizeRelV relativeFrom="margin">
              <wp14:pctHeight>0</wp14:pctHeight>
            </wp14:sizeRelV>
          </wp:anchor>
        </w:drawing>
      </w:r>
      <w:r w:rsidR="002B141F" w:rsidRPr="002B141F">
        <w:rPr>
          <w:szCs w:val="16"/>
        </w:rPr>
        <w:t>Kannen kuva: Netta Hautamäki</w:t>
      </w:r>
      <w:r w:rsidR="00501DAF" w:rsidRPr="002B141F">
        <w:rPr>
          <w:rFonts w:ascii="Prompt" w:eastAsiaTheme="majorEastAsia" w:hAnsi="Prompt" w:cstheme="majorHAnsi"/>
          <w:caps/>
          <w:color w:val="253764" w:themeColor="accent1"/>
          <w:sz w:val="36"/>
          <w:szCs w:val="32"/>
        </w:rPr>
        <w:br w:type="page"/>
      </w:r>
    </w:p>
    <w:p w14:paraId="65A51F8A" w14:textId="77777777" w:rsidR="00593B7B" w:rsidRDefault="009E0A13" w:rsidP="009B1723">
      <w:pPr>
        <w:pStyle w:val="Otsikko1"/>
      </w:pPr>
      <w:bookmarkStart w:id="0" w:name="_Toc56175517"/>
      <w:r>
        <w:lastRenderedPageBreak/>
        <w:t>Ensimmäinen otsikkotaso</w:t>
      </w:r>
      <w:bookmarkEnd w:id="0"/>
    </w:p>
    <w:p w14:paraId="0AB7CBCD" w14:textId="77777777" w:rsidR="00846EE7" w:rsidRPr="005335D2" w:rsidRDefault="00846EE7" w:rsidP="00846EE7">
      <w:pPr>
        <w:rPr>
          <w:lang w:val="pt-BR"/>
        </w:rPr>
      </w:pPr>
      <w:r w:rsidRPr="005335D2">
        <w:t>Normaali</w:t>
      </w:r>
      <w:r w:rsidR="009E0A13" w:rsidRPr="005335D2">
        <w:t xml:space="preserve"> leipäteksti. </w:t>
      </w:r>
      <w:r w:rsidR="001B1B87" w:rsidRPr="005335D2">
        <w:t xml:space="preserve">Lorem ipsum dolor sit amet, consectetur adipiscing elit, sed do eiusmod tempor incididunt ut labore et dolore magna aliqua. </w:t>
      </w:r>
      <w:r w:rsidR="001B1B87" w:rsidRPr="005335D2">
        <w:rPr>
          <w:lang w:val="pt-BR"/>
        </w:rPr>
        <w:t>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14:paraId="481222B5" w14:textId="77777777" w:rsidR="00593B7B" w:rsidRPr="005335D2" w:rsidRDefault="001B1B87" w:rsidP="009B1723">
      <w:pPr>
        <w:pStyle w:val="Otsikko2"/>
        <w:rPr>
          <w:lang w:val="pt-BR"/>
        </w:rPr>
      </w:pPr>
      <w:bookmarkStart w:id="1" w:name="_Toc56175518"/>
      <w:r w:rsidRPr="005335D2">
        <w:rPr>
          <w:lang w:val="pt-BR"/>
        </w:rPr>
        <w:t>Toinen otsikkotaso</w:t>
      </w:r>
      <w:bookmarkEnd w:id="1"/>
    </w:p>
    <w:p w14:paraId="7ACA4C2C" w14:textId="77777777" w:rsidR="001B1B87" w:rsidRPr="005335D2" w:rsidRDefault="001B1B87" w:rsidP="00F1075A">
      <w:pPr>
        <w:rPr>
          <w:b/>
          <w:lang w:val="pt-BR"/>
        </w:rPr>
      </w:pPr>
      <w:r w:rsidRPr="005335D2">
        <w:rPr>
          <w:lang w:val="pt-BR"/>
        </w:rPr>
        <w:t xml:space="preserve">Normaali leipäteksti. Lorem ipsum dolor sit amet, consectetur adipiscing elit, sed do eiusmod tempor incididunt ut labore et dolore magna aliqua. </w:t>
      </w:r>
    </w:p>
    <w:p w14:paraId="3DD92CB2" w14:textId="77777777" w:rsidR="00593B7B" w:rsidRDefault="00F1075A" w:rsidP="009B1723">
      <w:pPr>
        <w:pStyle w:val="Otsikko3"/>
      </w:pPr>
      <w:r>
        <w:t>Kolmas otsikkotaso</w:t>
      </w:r>
    </w:p>
    <w:p w14:paraId="4F94741E" w14:textId="77777777" w:rsidR="00846EE7" w:rsidRDefault="00846EE7" w:rsidP="00846EE7">
      <w:r>
        <w:t>Normaali</w:t>
      </w:r>
      <w:r w:rsidR="00F1075A">
        <w:t xml:space="preserve"> leipäteksti. </w:t>
      </w:r>
    </w:p>
    <w:p w14:paraId="0D37795E" w14:textId="77777777" w:rsidR="00F1075A" w:rsidRPr="001F72F1" w:rsidRDefault="00F1075A" w:rsidP="000C7FCF">
      <w:pPr>
        <w:pStyle w:val="Luettelokappale"/>
        <w:numPr>
          <w:ilvl w:val="0"/>
          <w:numId w:val="36"/>
        </w:numPr>
      </w:pPr>
      <w:r w:rsidRPr="001F72F1">
        <w:t>Luettelo</w:t>
      </w:r>
    </w:p>
    <w:p w14:paraId="2437D627" w14:textId="77777777" w:rsidR="00F1075A" w:rsidRPr="001F72F1" w:rsidRDefault="00F1075A" w:rsidP="000C7FCF">
      <w:pPr>
        <w:pStyle w:val="Luettelokappale"/>
        <w:numPr>
          <w:ilvl w:val="0"/>
          <w:numId w:val="36"/>
        </w:numPr>
      </w:pPr>
      <w:r w:rsidRPr="001F72F1">
        <w:t>Luettelo</w:t>
      </w:r>
    </w:p>
    <w:p w14:paraId="0D1F6931" w14:textId="77777777" w:rsidR="00F1075A" w:rsidRDefault="00F1075A" w:rsidP="000C7FCF">
      <w:pPr>
        <w:pStyle w:val="Luettelokappale"/>
        <w:numPr>
          <w:ilvl w:val="0"/>
          <w:numId w:val="36"/>
        </w:numPr>
      </w:pPr>
      <w:r w:rsidRPr="001F72F1">
        <w:t>Luettelo</w:t>
      </w:r>
    </w:p>
    <w:p w14:paraId="09133A2C" w14:textId="77777777" w:rsidR="000C7FCF" w:rsidRDefault="000C7FCF" w:rsidP="000C7FCF">
      <w:pPr>
        <w:pStyle w:val="Luettelokappale"/>
        <w:numPr>
          <w:ilvl w:val="1"/>
          <w:numId w:val="36"/>
        </w:numPr>
      </w:pPr>
      <w:r>
        <w:t>Luettelo: sisennetty</w:t>
      </w:r>
    </w:p>
    <w:p w14:paraId="41AB5465" w14:textId="77777777" w:rsidR="00C904D1" w:rsidRDefault="00F1075A" w:rsidP="00C904D1">
      <w:pPr>
        <w:pStyle w:val="Otsikko4"/>
      </w:pPr>
      <w:r>
        <w:t>Neljäs otsikkotaso</w:t>
      </w:r>
    </w:p>
    <w:p w14:paraId="64D1792F" w14:textId="77777777" w:rsidR="00DF3932" w:rsidRPr="005335D2" w:rsidRDefault="00C904D1" w:rsidP="00DF3932">
      <w:r w:rsidRPr="005335D2">
        <w:t>Normaali</w:t>
      </w:r>
      <w:r w:rsidR="00F1075A" w:rsidRPr="005335D2">
        <w:t xml:space="preserve"> leipäteksti.</w:t>
      </w:r>
      <w:r w:rsidR="00015E9E" w:rsidRPr="005335D2">
        <w:t xml:space="preserve"> Lorem ipsum dolor sit amet, consectetur adipiscing elit, sed do eiusmod tempor incididunt ut labore et dolore magna aliqua.</w:t>
      </w:r>
    </w:p>
    <w:p w14:paraId="5322FFC0" w14:textId="77777777" w:rsidR="00DF3932" w:rsidRPr="005335D2" w:rsidRDefault="00DF3932">
      <w:r w:rsidRPr="005335D2">
        <w:br w:type="page"/>
      </w:r>
    </w:p>
    <w:p w14:paraId="00BA5660" w14:textId="77777777" w:rsidR="0064442A" w:rsidRDefault="00A83EA9" w:rsidP="0064442A">
      <w:pPr>
        <w:pStyle w:val="Otsikko1"/>
      </w:pPr>
      <w:bookmarkStart w:id="2" w:name="_Toc56175519"/>
      <w:r>
        <w:lastRenderedPageBreak/>
        <w:t>Pohjan käyttöohjeet</w:t>
      </w:r>
      <w:bookmarkEnd w:id="2"/>
    </w:p>
    <w:p w14:paraId="07904A64" w14:textId="77777777" w:rsidR="00A83EA9" w:rsidRPr="00A83EA9" w:rsidRDefault="00A83EA9" w:rsidP="00A83EA9">
      <w:pPr>
        <w:pStyle w:val="Otsikko2"/>
      </w:pPr>
      <w:bookmarkStart w:id="3" w:name="_Toc56175520"/>
      <w:r>
        <w:t>Kansikuv</w:t>
      </w:r>
      <w:r w:rsidRPr="000C7FCF">
        <w:t>an vaihtaminen</w:t>
      </w:r>
      <w:bookmarkEnd w:id="3"/>
    </w:p>
    <w:p w14:paraId="45828392" w14:textId="77777777" w:rsidR="00742FB8" w:rsidRDefault="005400D8" w:rsidP="00A83EA9">
      <w:pPr>
        <w:rPr>
          <w:b/>
          <w:bCs/>
        </w:rPr>
      </w:pPr>
      <w:r>
        <w:t xml:space="preserve">Voit vaihtaa vihon kansikuvan klikkaamalla kuvaa hiiren oikealla painikkeella, ja valitsemalla </w:t>
      </w:r>
      <w:r w:rsidR="00742FB8">
        <w:t xml:space="preserve">esille tulevasta valikosta </w:t>
      </w:r>
      <w:r w:rsidR="00742FB8" w:rsidRPr="00742FB8">
        <w:rPr>
          <w:b/>
          <w:bCs/>
          <w:u w:val="single"/>
        </w:rPr>
        <w:t>Vaihda kuva</w:t>
      </w:r>
      <w:r w:rsidR="00742FB8">
        <w:rPr>
          <w:b/>
          <w:bCs/>
        </w:rPr>
        <w:t xml:space="preserve">. </w:t>
      </w:r>
    </w:p>
    <w:p w14:paraId="3AFE4195" w14:textId="77777777" w:rsidR="005400D8" w:rsidRDefault="00AD1045" w:rsidP="005335D2">
      <w:r>
        <w:t xml:space="preserve">Näin toimiminen säilyttää kuvaa koskevan asettelun, siinä missä uuden kuvan lisääminen </w:t>
      </w:r>
      <w:r w:rsidR="00217255">
        <w:t xml:space="preserve">tekee uuden asettelun. Asettelun säilyminen on edellytys taiton ja sivujaon toimimiselle oikein. </w:t>
      </w:r>
    </w:p>
    <w:p w14:paraId="4726C280" w14:textId="77777777" w:rsidR="005400D8" w:rsidRDefault="00C60429" w:rsidP="00A83EA9">
      <w:r>
        <w:t xml:space="preserve">Voit joutua säätämään uuden kuvan kokoa, jotta se täyttää koko sivun. Tee tämä </w:t>
      </w:r>
      <w:r w:rsidRPr="00C60429">
        <w:rPr>
          <w:b/>
          <w:bCs/>
          <w:u w:val="single"/>
        </w:rPr>
        <w:t>Kuvan muotoilu</w:t>
      </w:r>
      <w:r>
        <w:t xml:space="preserve"> -välilehdeltä. Riippuen kuvan asettelusta (pysty/vaaka), säädä mittoja niin että sen leveys on minimissään 14,85 cm ja korkeus minimissään 21 cm. </w:t>
      </w:r>
    </w:p>
    <w:p w14:paraId="35008C61" w14:textId="77777777" w:rsidR="00C60429" w:rsidRDefault="00C60429" w:rsidP="00A83EA9">
      <w:r>
        <w:t xml:space="preserve">Kuvan tasaaminen onnistuu saman välilehden </w:t>
      </w:r>
      <w:r w:rsidRPr="00C60429">
        <w:rPr>
          <w:b/>
          <w:bCs/>
          <w:u w:val="single"/>
        </w:rPr>
        <w:t>Tasaa</w:t>
      </w:r>
      <w:r>
        <w:t xml:space="preserve"> -valinnan alta. Varmista että sinulla on valittuna asetus </w:t>
      </w:r>
      <w:r w:rsidRPr="00C60429">
        <w:rPr>
          <w:b/>
          <w:bCs/>
          <w:u w:val="single"/>
        </w:rPr>
        <w:t>Tasaa sivulle</w:t>
      </w:r>
      <w:r>
        <w:t xml:space="preserve"> (ei siis </w:t>
      </w:r>
      <w:r w:rsidRPr="00C60429">
        <w:rPr>
          <w:b/>
          <w:bCs/>
          <w:u w:val="single"/>
        </w:rPr>
        <w:t>Tasaa reunukseen</w:t>
      </w:r>
      <w:r>
        <w:t xml:space="preserve">), ja </w:t>
      </w:r>
      <w:r w:rsidR="006C7864">
        <w:t>valitse</w:t>
      </w:r>
      <w:r w:rsidR="003D4F26">
        <w:t xml:space="preserve"> sitten </w:t>
      </w:r>
      <w:r w:rsidR="006C7864" w:rsidRPr="003D4F26">
        <w:rPr>
          <w:b/>
          <w:bCs/>
          <w:u w:val="single"/>
        </w:rPr>
        <w:t>Tasaa keskelle</w:t>
      </w:r>
      <w:r w:rsidR="006C7864">
        <w:t xml:space="preserve"> </w:t>
      </w:r>
      <w:r w:rsidR="003D4F26">
        <w:t xml:space="preserve">sekä </w:t>
      </w:r>
      <w:r w:rsidR="003D4F26" w:rsidRPr="003D4F26">
        <w:rPr>
          <w:b/>
          <w:bCs/>
          <w:u w:val="single"/>
        </w:rPr>
        <w:t>Tasaa keskikohtaan</w:t>
      </w:r>
      <w:r w:rsidR="003D4F26">
        <w:t>.</w:t>
      </w:r>
    </w:p>
    <w:p w14:paraId="711643F2" w14:textId="77777777" w:rsidR="00C60429" w:rsidRDefault="003D4F26" w:rsidP="00A83EA9">
      <w:r>
        <w:t xml:space="preserve">Vihon otsikkoteksti on omassa tekstilaatikossaan. Voit muuttaa tekstin väriä sekä tekstilaatikon taustaa </w:t>
      </w:r>
      <w:r w:rsidRPr="003D4F26">
        <w:rPr>
          <w:b/>
          <w:bCs/>
          <w:u w:val="single"/>
        </w:rPr>
        <w:t>Muodon muotoilu</w:t>
      </w:r>
      <w:r>
        <w:t xml:space="preserve"> -välilehdeltä, jonka saat näkyviin klikkaamalla otsikkoa. </w:t>
      </w:r>
    </w:p>
    <w:p w14:paraId="7E398B87" w14:textId="77777777" w:rsidR="003D4F26" w:rsidRDefault="003D4F26" w:rsidP="00A83EA9">
      <w:r>
        <w:t>Voit myös vapaasti siirtää otsikon sijaintia sivulla.</w:t>
      </w:r>
    </w:p>
    <w:p w14:paraId="00AABA8D" w14:textId="77777777" w:rsidR="005400D8" w:rsidRDefault="005400D8">
      <w:r>
        <w:br w:type="page"/>
      </w:r>
    </w:p>
    <w:p w14:paraId="30C3541E" w14:textId="77777777" w:rsidR="00A532C3" w:rsidRDefault="00A532C3" w:rsidP="00A83EA9">
      <w:pPr>
        <w:pStyle w:val="Otsikko2"/>
      </w:pPr>
      <w:bookmarkStart w:id="4" w:name="_Toc56175521"/>
      <w:r>
        <w:lastRenderedPageBreak/>
        <w:t>Luettelon tekeminen</w:t>
      </w:r>
      <w:bookmarkEnd w:id="4"/>
    </w:p>
    <w:p w14:paraId="507ED2C6" w14:textId="77777777" w:rsidR="003D4F26" w:rsidRDefault="00B55902" w:rsidP="00A532C3">
      <w:r>
        <w:t xml:space="preserve">Kun teet tähän pohjaan luettelon, on suositeltavaa käyttää </w:t>
      </w:r>
      <w:r w:rsidRPr="00B55902">
        <w:rPr>
          <w:b/>
          <w:bCs/>
          <w:u w:val="single"/>
        </w:rPr>
        <w:t>Monitasoinen luettelo</w:t>
      </w:r>
      <w:r>
        <w:t xml:space="preserve"> -toimintoa oikeiden luettelomerkkien ja sisennysten säilyttämiseksi.</w:t>
      </w:r>
    </w:p>
    <w:tbl>
      <w:tblPr>
        <w:tblStyle w:val="TaulukkoRuudukko"/>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42"/>
        <w:gridCol w:w="3343"/>
      </w:tblGrid>
      <w:tr w:rsidR="00E703F4" w14:paraId="3055A4AA" w14:textId="77777777" w:rsidTr="00A6004A">
        <w:tc>
          <w:tcPr>
            <w:tcW w:w="3342" w:type="dxa"/>
          </w:tcPr>
          <w:p w14:paraId="2C68CD09" w14:textId="77777777" w:rsidR="00E703F4" w:rsidRDefault="00E703F4" w:rsidP="00E703F4">
            <w:pPr>
              <w:spacing w:after="160"/>
            </w:pPr>
            <w:r>
              <w:t xml:space="preserve">Voit tehdä tämän kirjoittamalla ensin luettelon asiat omille riveilleen normaalina tekstinä, valitsemalla sen jälkeen </w:t>
            </w:r>
            <w:r w:rsidRPr="00C07E41">
              <w:rPr>
                <w:b/>
                <w:bCs/>
                <w:u w:val="single"/>
              </w:rPr>
              <w:t>Aloitus</w:t>
            </w:r>
            <w:r>
              <w:t xml:space="preserve"> -välilehdeltä </w:t>
            </w:r>
            <w:r w:rsidR="00167C26">
              <w:t xml:space="preserve">kohdan </w:t>
            </w:r>
            <w:r w:rsidRPr="00167C26">
              <w:rPr>
                <w:b/>
                <w:bCs/>
                <w:u w:val="single"/>
              </w:rPr>
              <w:t>Monitasoinen luettelo</w:t>
            </w:r>
            <w:r>
              <w:t xml:space="preserve">. </w:t>
            </w:r>
          </w:p>
          <w:p w14:paraId="4B8E9EFF" w14:textId="77777777" w:rsidR="00E703F4" w:rsidRDefault="00E703F4" w:rsidP="00E703F4">
            <w:pPr>
              <w:spacing w:after="160"/>
            </w:pPr>
            <w:r>
              <w:t>Valitse tämän jälkeen esille tulevasta valikosta erilli</w:t>
            </w:r>
            <w:r w:rsidR="00036D4F">
              <w:t>n</w:t>
            </w:r>
            <w:r>
              <w:t>en luettelotyyli (ks. kuva).</w:t>
            </w:r>
          </w:p>
          <w:p w14:paraId="3976767A" w14:textId="77777777" w:rsidR="00E703F4" w:rsidRDefault="00E703F4" w:rsidP="00E703F4">
            <w:r>
              <w:t>Valittuasi oikean luettelotyylin, voit vielä muuttaa yksittäisten rivien luettelotasoja.</w:t>
            </w:r>
          </w:p>
        </w:tc>
        <w:tc>
          <w:tcPr>
            <w:tcW w:w="3343" w:type="dxa"/>
          </w:tcPr>
          <w:p w14:paraId="10ABF7FF" w14:textId="77777777" w:rsidR="00E703F4" w:rsidRDefault="00E703F4" w:rsidP="00E703F4">
            <w:pPr>
              <w:jc w:val="center"/>
            </w:pPr>
            <w:r>
              <w:rPr>
                <w:noProof/>
              </w:rPr>
              <mc:AlternateContent>
                <mc:Choice Requires="wps">
                  <w:drawing>
                    <wp:anchor distT="0" distB="0" distL="114300" distR="114300" simplePos="0" relativeHeight="251658752" behindDoc="0" locked="0" layoutInCell="1" allowOverlap="1" wp14:anchorId="0D5558AC" wp14:editId="1E377748">
                      <wp:simplePos x="0" y="0"/>
                      <wp:positionH relativeFrom="column">
                        <wp:posOffset>947090</wp:posOffset>
                      </wp:positionH>
                      <wp:positionV relativeFrom="paragraph">
                        <wp:posOffset>2867660</wp:posOffset>
                      </wp:positionV>
                      <wp:extent cx="994868" cy="380391"/>
                      <wp:effectExtent l="0" t="0" r="0" b="635"/>
                      <wp:wrapNone/>
                      <wp:docPr id="8" name="Nuoli: Vasen 8"/>
                      <wp:cNvGraphicFramePr/>
                      <a:graphic xmlns:a="http://schemas.openxmlformats.org/drawingml/2006/main">
                        <a:graphicData uri="http://schemas.microsoft.com/office/word/2010/wordprocessingShape">
                          <wps:wsp>
                            <wps:cNvSpPr/>
                            <wps:spPr>
                              <a:xfrm>
                                <a:off x="0" y="0"/>
                                <a:ext cx="994868" cy="380391"/>
                              </a:xfrm>
                              <a:prstGeom prst="leftArrow">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4EFFE5B"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Nuoli: Vasen 8" o:spid="_x0000_s1026" type="#_x0000_t66" style="position:absolute;margin-left:74.55pt;margin-top:225.8pt;width:78.35pt;height:29.95pt;z-index:25165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" adj="4129" fillcolor="#f04150 [3209]" stroked="f" strokeweight="1pt"/>
                  </w:pict>
                </mc:Fallback>
              </mc:AlternateContent>
            </w:r>
            <w:r>
              <w:rPr>
                <w:noProof/>
              </w:rPr>
              <w:drawing>
                <wp:inline distT="0" distB="0" distL="0" distR="0" wp14:anchorId="50E7D2DB" wp14:editId="68910342">
                  <wp:extent cx="1440611" cy="3763543"/>
                  <wp:effectExtent l="76200" t="114300" r="83820" b="123190"/>
                  <wp:docPr id="22" name="Kuva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r="3460"/>
                          <a:stretch/>
                        </pic:blipFill>
                        <pic:spPr bwMode="auto">
                          <a:xfrm>
                            <a:off x="0" y="0"/>
                            <a:ext cx="1502693" cy="3925729"/>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tc>
      </w:tr>
    </w:tbl>
    <w:p w14:paraId="609ADBFB" w14:textId="77777777" w:rsidR="009B0AE9" w:rsidRDefault="009B0AE9"/>
    <w:p w14:paraId="2FF61E4D" w14:textId="77777777" w:rsidR="003D4F26" w:rsidRDefault="003D4F26">
      <w:r>
        <w:br w:type="page"/>
      </w:r>
    </w:p>
    <w:p w14:paraId="0FF53BF4" w14:textId="77777777" w:rsidR="003D565C" w:rsidRDefault="003D565C" w:rsidP="00A83EA9">
      <w:pPr>
        <w:pStyle w:val="Otsikko2"/>
      </w:pPr>
      <w:bookmarkStart w:id="5" w:name="_Toc56175522"/>
      <w:r>
        <w:lastRenderedPageBreak/>
        <w:t>Kuva</w:t>
      </w:r>
      <w:r w:rsidR="00174132">
        <w:t>n lisääminen</w:t>
      </w:r>
      <w:bookmarkEnd w:id="5"/>
    </w:p>
    <w:p w14:paraId="4E09BA29" w14:textId="77777777" w:rsidR="008D03F5" w:rsidRDefault="008D03F5" w:rsidP="00174132">
      <w:r>
        <w:t xml:space="preserve">Voit lisätä kuvan </w:t>
      </w:r>
      <w:r w:rsidRPr="008D03F5">
        <w:rPr>
          <w:b/>
          <w:bCs/>
          <w:u w:val="single"/>
        </w:rPr>
        <w:t>Lisää</w:t>
      </w:r>
      <w:r>
        <w:t>-välilehden kautta. Kuvan lisäämisen jälkeen aseta sille haluamasi rivitys</w:t>
      </w:r>
      <w:r w:rsidR="00B23DE9">
        <w:t xml:space="preserve">, eli asetus, joka määrittää sen käyttäytymistä suhteessa tekstiin. </w:t>
      </w:r>
    </w:p>
    <w:p w14:paraId="66378B69" w14:textId="77777777" w:rsidR="00B23DE9" w:rsidRDefault="00B23DE9" w:rsidP="00B23DE9">
      <w:r>
        <w:t xml:space="preserve">Pääset asettamaan rivityksen valitsemalla kuvan, siirtymällä </w:t>
      </w:r>
      <w:r w:rsidRPr="00A51E5D">
        <w:rPr>
          <w:b/>
          <w:bCs/>
          <w:u w:val="single"/>
        </w:rPr>
        <w:t>Kuvan muotoilu</w:t>
      </w:r>
      <w:r>
        <w:t xml:space="preserve"> -välilehdelle ja valitsemalla sieltä </w:t>
      </w:r>
      <w:r w:rsidRPr="00B5191C">
        <w:rPr>
          <w:b/>
          <w:bCs/>
          <w:u w:val="single"/>
        </w:rPr>
        <w:t>Rivitä teksti</w:t>
      </w:r>
      <w:r>
        <w:t xml:space="preserve">. </w:t>
      </w:r>
    </w:p>
    <w:p w14:paraId="7BEC3726" w14:textId="77777777" w:rsidR="00B23DE9" w:rsidRDefault="00B23DE9" w:rsidP="00B23DE9">
      <w:r>
        <w:t>Tämän jälkeen voit asemoida kuvan haluamallesi paikalle, sekä asettaa sille sopivan koon.</w:t>
      </w:r>
    </w:p>
    <w:p w14:paraId="300C9E3F" w14:textId="77777777" w:rsidR="0023431A" w:rsidRDefault="0023431A" w:rsidP="00174132">
      <w:r>
        <w:rPr>
          <w:noProof/>
        </w:rPr>
        <mc:AlternateContent>
          <mc:Choice Requires="wps">
            <w:drawing>
              <wp:anchor distT="0" distB="0" distL="114300" distR="114300" simplePos="0" relativeHeight="251662848" behindDoc="1" locked="0" layoutInCell="1" allowOverlap="1" wp14:anchorId="1E36E3CE" wp14:editId="3ACE0DBC">
                <wp:simplePos x="0" y="0"/>
                <wp:positionH relativeFrom="column">
                  <wp:posOffset>2193925</wp:posOffset>
                </wp:positionH>
                <wp:positionV relativeFrom="paragraph">
                  <wp:posOffset>1478915</wp:posOffset>
                </wp:positionV>
                <wp:extent cx="2053590" cy="635"/>
                <wp:effectExtent l="0" t="0" r="0" b="0"/>
                <wp:wrapTight wrapText="bothSides">
                  <wp:wrapPolygon edited="0">
                    <wp:start x="0" y="0"/>
                    <wp:lineTo x="0" y="21600"/>
                    <wp:lineTo x="21600" y="21600"/>
                    <wp:lineTo x="21600" y="0"/>
                  </wp:wrapPolygon>
                </wp:wrapTight>
                <wp:docPr id="44" name="Tekstiruutu 44"/>
                <wp:cNvGraphicFramePr/>
                <a:graphic xmlns:a="http://schemas.openxmlformats.org/drawingml/2006/main">
                  <a:graphicData uri="http://schemas.microsoft.com/office/word/2010/wordprocessingShape">
                    <wps:wsp>
                      <wps:cNvSpPr txBox="1"/>
                      <wps:spPr>
                        <a:xfrm>
                          <a:off x="0" y="0"/>
                          <a:ext cx="2053590" cy="635"/>
                        </a:xfrm>
                        <a:prstGeom prst="rect">
                          <a:avLst/>
                        </a:prstGeom>
                        <a:solidFill>
                          <a:prstClr val="white"/>
                        </a:solidFill>
                        <a:ln>
                          <a:noFill/>
                        </a:ln>
                      </wps:spPr>
                      <wps:txbx>
                        <w:txbxContent>
                          <w:p w14:paraId="0860DFC4" w14:textId="77777777" w:rsidR="0023431A" w:rsidRPr="008D238E" w:rsidRDefault="0023431A" w:rsidP="0023431A">
                            <w:pPr>
                              <w:pStyle w:val="Kuvaotsikko"/>
                              <w:rPr>
                                <w:noProof/>
                                <w:sz w:val="16"/>
                              </w:rPr>
                            </w:pPr>
                            <w:r>
                              <w:t>Kuvatekstin lisääminen tapahtuu tämän</w:t>
                            </w:r>
                            <w:r w:rsidR="00F95520">
                              <w:t>kaltaisen</w:t>
                            </w:r>
                            <w:r>
                              <w:t xml:space="preserve"> ikkunan kautta.</w:t>
                            </w:r>
                            <w:r w:rsidR="00F95520">
                              <w:t xml:space="preserve"> Tämän kuvan </w:t>
                            </w:r>
                            <w:r w:rsidR="002D5C25">
                              <w:t xml:space="preserve">rivitykseksi on valittu </w:t>
                            </w:r>
                            <w:r w:rsidR="002D5C25" w:rsidRPr="002D5C25">
                              <w:rPr>
                                <w:u w:val="single"/>
                              </w:rPr>
                              <w:t>Tiivis</w:t>
                            </w:r>
                            <w:r w:rsidR="002D5C25">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E36E3CE" id="Tekstiruutu 44" o:spid="_x0000_s1028" type="#_x0000_t202" style="position:absolute;margin-left:172.75pt;margin-top:116.45pt;width:161.7pt;height:.05pt;z-index:-25165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" stroked="f">
                <v:textbox style="mso-fit-shape-to-text:t" inset="0,0,0,0">
                  <w:txbxContent>
                    <w:p w14:paraId="0860DFC4" w14:textId="77777777" w:rsidR="0023431A" w:rsidRPr="008D238E" w:rsidRDefault="0023431A" w:rsidP="0023431A">
                      <w:pPr>
                        <w:pStyle w:val="Kuvaotsikko"/>
                        <w:rPr>
                          <w:noProof/>
                          <w:sz w:val="16"/>
                        </w:rPr>
                      </w:pPr>
                      <w:r>
                        <w:t>Kuvatekstin lisääminen tapahtuu tämän</w:t>
                      </w:r>
                      <w:r w:rsidR="00F95520">
                        <w:t>kaltaisen</w:t>
                      </w:r>
                      <w:r>
                        <w:t xml:space="preserve"> ikkunan kautta.</w:t>
                      </w:r>
                      <w:r w:rsidR="00F95520">
                        <w:t xml:space="preserve"> Tämän kuvan </w:t>
                      </w:r>
                      <w:r w:rsidR="002D5C25">
                        <w:t xml:space="preserve">rivitykseksi on valittu </w:t>
                      </w:r>
                      <w:r w:rsidR="002D5C25" w:rsidRPr="002D5C25">
                        <w:rPr>
                          <w:u w:val="single"/>
                        </w:rPr>
                        <w:t>Tiivis</w:t>
                      </w:r>
                      <w:r w:rsidR="002D5C25">
                        <w:t>.</w:t>
                      </w:r>
                    </w:p>
                  </w:txbxContent>
                </v:textbox>
                <w10:wrap type="tight"/>
              </v:shape>
            </w:pict>
          </mc:Fallback>
        </mc:AlternateContent>
      </w:r>
      <w:r w:rsidR="000F5A47">
        <w:rPr>
          <w:noProof/>
        </w:rPr>
        <w:drawing>
          <wp:anchor distT="0" distB="0" distL="114300" distR="114300" simplePos="0" relativeHeight="251661824" behindDoc="1" locked="0" layoutInCell="1" allowOverlap="1" wp14:anchorId="0DF1AC1C" wp14:editId="0B64543D">
            <wp:simplePos x="0" y="0"/>
            <wp:positionH relativeFrom="margin">
              <wp:align>right</wp:align>
            </wp:positionH>
            <wp:positionV relativeFrom="paragraph">
              <wp:posOffset>6700</wp:posOffset>
            </wp:positionV>
            <wp:extent cx="2053988" cy="1415743"/>
            <wp:effectExtent l="0" t="0" r="3810" b="0"/>
            <wp:wrapTight wrapText="bothSides">
              <wp:wrapPolygon edited="0">
                <wp:start x="0" y="0"/>
                <wp:lineTo x="0" y="21222"/>
                <wp:lineTo x="21440" y="21222"/>
                <wp:lineTo x="21440" y="0"/>
                <wp:lineTo x="0" y="0"/>
              </wp:wrapPolygon>
            </wp:wrapTight>
            <wp:docPr id="43" name="Kuva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2053988" cy="1415743"/>
                    </a:xfrm>
                    <a:prstGeom prst="rect">
                      <a:avLst/>
                    </a:prstGeom>
                  </pic:spPr>
                </pic:pic>
              </a:graphicData>
            </a:graphic>
            <wp14:sizeRelH relativeFrom="page">
              <wp14:pctWidth>0</wp14:pctWidth>
            </wp14:sizeRelH>
            <wp14:sizeRelV relativeFrom="page">
              <wp14:pctHeight>0</wp14:pctHeight>
            </wp14:sizeRelV>
          </wp:anchor>
        </w:drawing>
      </w:r>
      <w:r w:rsidR="00B23DE9">
        <w:t>K</w:t>
      </w:r>
      <w:r w:rsidR="00174132">
        <w:t xml:space="preserve">uvateksti </w:t>
      </w:r>
      <w:r w:rsidR="00C51B59">
        <w:t xml:space="preserve">on </w:t>
      </w:r>
      <w:r w:rsidR="00B23DE9">
        <w:t>parasta</w:t>
      </w:r>
      <w:r w:rsidR="00174132">
        <w:t xml:space="preserve"> asettaa </w:t>
      </w:r>
      <w:r w:rsidR="00174132" w:rsidRPr="00174132">
        <w:rPr>
          <w:b/>
          <w:bCs/>
          <w:u w:val="single"/>
        </w:rPr>
        <w:t>Viittaukset</w:t>
      </w:r>
      <w:r w:rsidR="00174132">
        <w:t xml:space="preserve">-välilehdeltä löytyvän </w:t>
      </w:r>
      <w:r w:rsidR="00174132">
        <w:rPr>
          <w:b/>
          <w:bCs/>
          <w:u w:val="single"/>
        </w:rPr>
        <w:t>Lisää otsikko</w:t>
      </w:r>
      <w:r w:rsidR="00174132">
        <w:t xml:space="preserve"> -toiminnon kautta. </w:t>
      </w:r>
    </w:p>
    <w:p w14:paraId="6F1FB106" w14:textId="77777777" w:rsidR="0023431A" w:rsidRDefault="00C51B59" w:rsidP="00174132">
      <w:r>
        <w:t xml:space="preserve">Kirjoita kuvateksti ylimpään tekstikenttään, ja klikkaa valinta </w:t>
      </w:r>
      <w:r w:rsidRPr="00C51B59">
        <w:rPr>
          <w:b/>
          <w:bCs/>
          <w:u w:val="single"/>
        </w:rPr>
        <w:t>Poista selite kuvaotsikosta</w:t>
      </w:r>
      <w:r>
        <w:t xml:space="preserve"> aktiiviseksi</w:t>
      </w:r>
      <w:r w:rsidR="00F95520">
        <w:t xml:space="preserve">. Muista myös valita tekstin sijainniksi </w:t>
      </w:r>
      <w:r w:rsidR="00F95520" w:rsidRPr="00F95520">
        <w:rPr>
          <w:u w:val="single"/>
        </w:rPr>
        <w:t>Valitun kohteen alapuolella</w:t>
      </w:r>
      <w:r w:rsidR="00F95520">
        <w:t>.</w:t>
      </w:r>
      <w:r>
        <w:t xml:space="preserve"> </w:t>
      </w:r>
    </w:p>
    <w:p w14:paraId="2DD720BA" w14:textId="77777777" w:rsidR="004902BA" w:rsidRDefault="0023431A" w:rsidP="00174132">
      <w:r>
        <w:t>Huomaa että tämä t</w:t>
      </w:r>
      <w:r w:rsidR="000D6CD6">
        <w:t xml:space="preserve">oiminto lisää automaattisesti numeron kuvatekstin eteen. </w:t>
      </w:r>
      <w:r w:rsidR="000F5A47">
        <w:t>Sinun täytyy manuaalisesti</w:t>
      </w:r>
      <w:r w:rsidR="000D6CD6">
        <w:t xml:space="preserve"> poista</w:t>
      </w:r>
      <w:r w:rsidR="000F5A47">
        <w:t>a</w:t>
      </w:r>
      <w:r w:rsidR="000D6CD6">
        <w:t xml:space="preserve"> se </w:t>
      </w:r>
      <w:r w:rsidR="000F5A47">
        <w:t>kuva</w:t>
      </w:r>
      <w:r w:rsidR="000D6CD6">
        <w:t xml:space="preserve">tekstistä </w:t>
      </w:r>
      <w:r w:rsidR="000F5A47">
        <w:t>lisäämisen jälkeen.</w:t>
      </w:r>
      <w:r w:rsidR="00C51B59">
        <w:t xml:space="preserve"> </w:t>
      </w:r>
    </w:p>
    <w:p w14:paraId="310F48A0" w14:textId="77777777" w:rsidR="00174132" w:rsidRDefault="00174132" w:rsidP="004902BA"/>
    <w:p w14:paraId="3261FFC9" w14:textId="77777777" w:rsidR="00C60FB7" w:rsidRDefault="00C60FB7" w:rsidP="00C60FB7">
      <w:pPr>
        <w:pStyle w:val="Otsikko2"/>
      </w:pPr>
      <w:bookmarkStart w:id="6" w:name="_Toc56175523"/>
      <w:r>
        <w:t xml:space="preserve">Taulukon </w:t>
      </w:r>
      <w:r w:rsidR="004F1790">
        <w:t xml:space="preserve">lisääminen ja </w:t>
      </w:r>
      <w:r>
        <w:t>muotoilu</w:t>
      </w:r>
      <w:bookmarkEnd w:id="6"/>
    </w:p>
    <w:p w14:paraId="749E9DCE" w14:textId="77777777" w:rsidR="00A04CC6" w:rsidRPr="00C60FB7" w:rsidRDefault="00C60FB7" w:rsidP="00C60FB7">
      <w:r>
        <w:t xml:space="preserve">Voit lisätä taulukon </w:t>
      </w:r>
      <w:r w:rsidRPr="008D03F5">
        <w:rPr>
          <w:b/>
          <w:bCs/>
          <w:u w:val="single"/>
        </w:rPr>
        <w:t>Lisää</w:t>
      </w:r>
      <w:r>
        <w:t xml:space="preserve">-välilehden kautta. Taulukon lisäämisen jälkeen voit </w:t>
      </w:r>
      <w:r w:rsidR="00A04CC6">
        <w:t xml:space="preserve">muokata sen tyyliä valitsemalla taulukon ja siirtymällä </w:t>
      </w:r>
      <w:r w:rsidR="00A04CC6" w:rsidRPr="00A04CC6">
        <w:rPr>
          <w:b/>
          <w:bCs/>
          <w:u w:val="single"/>
        </w:rPr>
        <w:t>Taulukon muotoilu</w:t>
      </w:r>
      <w:r w:rsidR="00A04CC6">
        <w:t xml:space="preserve"> -välilehdelle. Täältä löydät valmiita muotoiluehdotuksia, joiden värit noudattavat automaattisesti määriteltyä väriteemaa.</w:t>
      </w:r>
    </w:p>
    <w:tbl>
      <w:tblPr>
        <w:tblStyle w:val="Ruudukkotaulukko4-korostus1"/>
        <w:tblW w:w="0" w:type="auto"/>
        <w:tblCellMar>
          <w:top w:w="57" w:type="dxa"/>
          <w:bottom w:w="57" w:type="dxa"/>
        </w:tblCellMar>
        <w:tblLook w:val="04A0" w:firstRow="1" w:lastRow="0" w:firstColumn="1" w:lastColumn="0" w:noHBand="0" w:noVBand="1"/>
      </w:tblPr>
      <w:tblGrid>
        <w:gridCol w:w="3342"/>
        <w:gridCol w:w="3343"/>
      </w:tblGrid>
      <w:tr w:rsidR="006333C1" w14:paraId="47B919C4" w14:textId="77777777" w:rsidTr="006E2A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85" w:type="dxa"/>
            <w:gridSpan w:val="2"/>
          </w:tcPr>
          <w:p w14:paraId="0418D53C" w14:textId="77777777" w:rsidR="006333C1" w:rsidRDefault="006333C1" w:rsidP="00C60FB7">
            <w:r>
              <w:t>Tässä taulukossa on erillinen otsikkorivi</w:t>
            </w:r>
          </w:p>
        </w:tc>
      </w:tr>
      <w:tr w:rsidR="005A3E32" w14:paraId="74929B3E" w14:textId="77777777" w:rsidTr="006E2A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42" w:type="dxa"/>
          </w:tcPr>
          <w:p w14:paraId="231E4C2C" w14:textId="77777777" w:rsidR="005A3E32" w:rsidRPr="005A3E32" w:rsidRDefault="005A3E32" w:rsidP="00C60FB7">
            <w:pPr>
              <w:rPr>
                <w:b w:val="0"/>
                <w:bCs w:val="0"/>
              </w:rPr>
            </w:pPr>
            <w:r w:rsidRPr="005A3E32">
              <w:rPr>
                <w:b w:val="0"/>
                <w:bCs w:val="0"/>
              </w:rPr>
              <w:t>Joka toiselle riville on määritelty sininen…</w:t>
            </w:r>
          </w:p>
        </w:tc>
        <w:tc>
          <w:tcPr>
            <w:tcW w:w="3343" w:type="dxa"/>
          </w:tcPr>
          <w:p w14:paraId="5C5CF0E6" w14:textId="77777777" w:rsidR="005A3E32" w:rsidRDefault="005A3E32" w:rsidP="00C60FB7">
            <w:pPr>
              <w:cnfStyle w:val="000000100000" w:firstRow="0" w:lastRow="0" w:firstColumn="0" w:lastColumn="0" w:oddVBand="0" w:evenVBand="0" w:oddHBand="1" w:evenHBand="0" w:firstRowFirstColumn="0" w:firstRowLastColumn="0" w:lastRowFirstColumn="0" w:lastRowLastColumn="0"/>
            </w:pPr>
            <w:r>
              <w:t xml:space="preserve">Taulukon muotoilu -välilehdeltä voit </w:t>
            </w:r>
            <w:r w:rsidR="006E2A85">
              <w:t>säätää myös esimerkiksi solujen reunuksia.</w:t>
            </w:r>
          </w:p>
        </w:tc>
      </w:tr>
      <w:tr w:rsidR="005A3E32" w14:paraId="663AA065" w14:textId="77777777" w:rsidTr="006E2A85">
        <w:tc>
          <w:tcPr>
            <w:cnfStyle w:val="001000000000" w:firstRow="0" w:lastRow="0" w:firstColumn="1" w:lastColumn="0" w:oddVBand="0" w:evenVBand="0" w:oddHBand="0" w:evenHBand="0" w:firstRowFirstColumn="0" w:firstRowLastColumn="0" w:lastRowFirstColumn="0" w:lastRowLastColumn="0"/>
            <w:tcW w:w="3342" w:type="dxa"/>
          </w:tcPr>
          <w:p w14:paraId="375A84BF" w14:textId="77777777" w:rsidR="005A3E32" w:rsidRPr="005A3E32" w:rsidRDefault="005A3E32" w:rsidP="00C60FB7">
            <w:pPr>
              <w:rPr>
                <w:b w:val="0"/>
                <w:bCs w:val="0"/>
              </w:rPr>
            </w:pPr>
            <w:r w:rsidRPr="005A3E32">
              <w:rPr>
                <w:b w:val="0"/>
                <w:bCs w:val="0"/>
              </w:rPr>
              <w:t>…ja joka toiselle valkoinen tausta.</w:t>
            </w:r>
          </w:p>
        </w:tc>
        <w:tc>
          <w:tcPr>
            <w:tcW w:w="3343" w:type="dxa"/>
          </w:tcPr>
          <w:p w14:paraId="26A36A88" w14:textId="77777777" w:rsidR="005A3E32" w:rsidRDefault="006E2A85" w:rsidP="00C60FB7">
            <w:pPr>
              <w:cnfStyle w:val="000000000000" w:firstRow="0" w:lastRow="0" w:firstColumn="0" w:lastColumn="0" w:oddVBand="0" w:evenVBand="0" w:oddHBand="0" w:evenHBand="0" w:firstRowFirstColumn="0" w:firstRowLastColumn="0" w:lastRowFirstColumn="0" w:lastRowLastColumn="0"/>
            </w:pPr>
            <w:r>
              <w:t>Tässä taulukossa soluille on asetettu hieman tavallista suuremmat reunukset solujen ylä- ja alalaitaan.</w:t>
            </w:r>
          </w:p>
        </w:tc>
      </w:tr>
    </w:tbl>
    <w:p w14:paraId="72283D59" w14:textId="77777777" w:rsidR="00F935C2" w:rsidRDefault="00174132">
      <w:pPr>
        <w:spacing w:line="259" w:lineRule="auto"/>
      </w:pPr>
      <w:r>
        <w:br w:type="page"/>
      </w:r>
    </w:p>
    <w:p w14:paraId="0CC66670" w14:textId="77777777" w:rsidR="00F935C2" w:rsidRDefault="00A755CA" w:rsidP="00820146">
      <w:pPr>
        <w:pStyle w:val="Otsikko2"/>
      </w:pPr>
      <w:r>
        <w:lastRenderedPageBreak/>
        <w:t>Teksti</w:t>
      </w:r>
      <w:r w:rsidR="00820146">
        <w:t>laatikko</w:t>
      </w:r>
    </w:p>
    <w:p w14:paraId="325487C4" w14:textId="77777777" w:rsidR="00E202E6" w:rsidRDefault="00E202E6" w:rsidP="00820146">
      <w:r>
        <w:t xml:space="preserve">Voit lisätä tekstin joukkoon myös erilaisia </w:t>
      </w:r>
      <w:r w:rsidR="00A755CA">
        <w:t>teksti</w:t>
      </w:r>
      <w:r>
        <w:t>laatikoita</w:t>
      </w:r>
      <w:r w:rsidR="009D6F9C">
        <w:t>,</w:t>
      </w:r>
      <w:r>
        <w:t xml:space="preserve"> esimerkiksi yhteenvetojen tai listojen korostamiseksi.</w:t>
      </w:r>
    </w:p>
    <w:p w14:paraId="6FE94311" w14:textId="77777777" w:rsidR="00820146" w:rsidRDefault="00E202E6" w:rsidP="00820146">
      <w:r>
        <w:rPr>
          <w:noProof/>
        </w:rPr>
        <mc:AlternateContent>
          <mc:Choice Requires="wps">
            <w:drawing>
              <wp:anchor distT="0" distB="0" distL="114300" distR="114300" simplePos="0" relativeHeight="251663872" behindDoc="1" locked="0" layoutInCell="1" allowOverlap="1" wp14:anchorId="23006621" wp14:editId="615ABBC8">
                <wp:simplePos x="0" y="0"/>
                <wp:positionH relativeFrom="margin">
                  <wp:align>left</wp:align>
                </wp:positionH>
                <wp:positionV relativeFrom="paragraph">
                  <wp:posOffset>11058</wp:posOffset>
                </wp:positionV>
                <wp:extent cx="1854679" cy="1259457"/>
                <wp:effectExtent l="0" t="0" r="0" b="9525"/>
                <wp:wrapTight wrapText="bothSides">
                  <wp:wrapPolygon edited="0">
                    <wp:start x="0" y="0"/>
                    <wp:lineTo x="0" y="21483"/>
                    <wp:lineTo x="21304" y="21483"/>
                    <wp:lineTo x="21304" y="0"/>
                    <wp:lineTo x="0" y="0"/>
                  </wp:wrapPolygon>
                </wp:wrapTight>
                <wp:docPr id="45" name="Tekstiruutu 45"/>
                <wp:cNvGraphicFramePr/>
                <a:graphic xmlns:a="http://schemas.openxmlformats.org/drawingml/2006/main">
                  <a:graphicData uri="http://schemas.microsoft.com/office/word/2010/wordprocessingShape">
                    <wps:wsp>
                      <wps:cNvSpPr txBox="1"/>
                      <wps:spPr>
                        <a:xfrm>
                          <a:off x="0" y="0"/>
                          <a:ext cx="1854679" cy="1259457"/>
                        </a:xfrm>
                        <a:prstGeom prst="rect">
                          <a:avLst/>
                        </a:prstGeom>
                        <a:solidFill>
                          <a:srgbClr val="F2E8D0"/>
                        </a:solidFill>
                        <a:ln w="6350">
                          <a:noFill/>
                        </a:ln>
                      </wps:spPr>
                      <wps:txbx>
                        <w:txbxContent>
                          <w:p w14:paraId="32E45957" w14:textId="77777777" w:rsidR="00E202E6" w:rsidRDefault="00BA1ACD" w:rsidP="00BA1ACD">
                            <w:pPr>
                              <w:pStyle w:val="Otsikko5"/>
                            </w:pPr>
                            <w:r>
                              <w:t>Tekstilaatikon otsikko</w:t>
                            </w:r>
                          </w:p>
                          <w:p w14:paraId="7D4427E2" w14:textId="77777777" w:rsidR="007174BD" w:rsidRPr="007174BD" w:rsidRDefault="007174BD" w:rsidP="007174BD">
                            <w:r>
                              <w:t xml:space="preserve">Tekstilaatikon otsikoksi valitaan muotoilu nimeltään </w:t>
                            </w:r>
                            <w:r w:rsidRPr="007174BD">
                              <w:rPr>
                                <w:b/>
                                <w:bCs/>
                                <w:u w:val="single"/>
                              </w:rPr>
                              <w:t>Otsikko 5</w:t>
                            </w:r>
                            <w:r>
                              <w:t>.</w:t>
                            </w:r>
                          </w:p>
                          <w:p w14:paraId="3ABAFBAB" w14:textId="77777777" w:rsidR="00E202E6" w:rsidRDefault="00E202E6" w:rsidP="00E202E6">
                            <w:pPr>
                              <w:shd w:val="clear" w:color="auto" w:fill="F2E8D0"/>
                            </w:pPr>
                            <w:r>
                              <w:t xml:space="preserve">Tekstilaatikko voi sisältää millaista tekstiä tahansa. Esimerkiksi normaalia leipätekstiä tai luetteloita: </w:t>
                            </w:r>
                          </w:p>
                          <w:p w14:paraId="32559E9F" w14:textId="77777777" w:rsidR="00E202E6" w:rsidRDefault="00E202E6" w:rsidP="00E202E6">
                            <w:pPr>
                              <w:pStyle w:val="Luettelokappale"/>
                              <w:numPr>
                                <w:ilvl w:val="0"/>
                                <w:numId w:val="39"/>
                              </w:numPr>
                              <w:shd w:val="clear" w:color="auto" w:fill="F2E8D0"/>
                            </w:pPr>
                            <w:r>
                              <w:t>Luettelon ensimmäinen kohta</w:t>
                            </w:r>
                          </w:p>
                          <w:p w14:paraId="19B308E3" w14:textId="77777777" w:rsidR="00BD4E5A" w:rsidRDefault="00E202E6" w:rsidP="00E202E6">
                            <w:pPr>
                              <w:pStyle w:val="Luettelokappale"/>
                              <w:numPr>
                                <w:ilvl w:val="0"/>
                                <w:numId w:val="39"/>
                              </w:numPr>
                              <w:shd w:val="clear" w:color="auto" w:fill="F2E8D0"/>
                            </w:pPr>
                            <w:r>
                              <w:t>Luettelon toin</w:t>
                            </w:r>
                          </w:p>
                          <w:p w14:paraId="0468BF1D" w14:textId="77777777" w:rsidR="00BD4E5A" w:rsidRDefault="00BD4E5A" w:rsidP="00E202E6">
                            <w:pPr>
                              <w:pStyle w:val="Luettelokappale"/>
                              <w:numPr>
                                <w:ilvl w:val="0"/>
                                <w:numId w:val="39"/>
                              </w:numPr>
                              <w:shd w:val="clear" w:color="auto" w:fill="F2E8D0"/>
                            </w:pPr>
                            <w:r>
                              <w:t>vdvd</w:t>
                            </w:r>
                          </w:p>
                          <w:p w14:paraId="41787C6C" w14:textId="77777777" w:rsidR="00E202E6" w:rsidRDefault="00BD4E5A" w:rsidP="00E202E6">
                            <w:pPr>
                              <w:pStyle w:val="Luettelokappale"/>
                              <w:numPr>
                                <w:ilvl w:val="0"/>
                                <w:numId w:val="39"/>
                              </w:numPr>
                              <w:shd w:val="clear" w:color="auto" w:fill="F2E8D0"/>
                            </w:pPr>
                            <w:r>
                              <w:t>zdfvzfvzfd</w:t>
                            </w:r>
                            <w:r w:rsidR="00E202E6">
                              <w:t>en kohta</w:t>
                            </w:r>
                          </w:p>
                          <w:p w14:paraId="464A209D" w14:textId="77777777" w:rsidR="00E202E6" w:rsidRDefault="00E202E6" w:rsidP="00E202E6">
                            <w:pPr>
                              <w:pStyle w:val="Luettelokappale"/>
                              <w:numPr>
                                <w:ilvl w:val="0"/>
                                <w:numId w:val="39"/>
                              </w:numPr>
                              <w:shd w:val="clear" w:color="auto" w:fill="F2E8D0"/>
                            </w:pPr>
                            <w:r>
                              <w:t>Luettelon Kolmas kohta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23006621" id="Tekstiruutu 45" o:spid="_x0000_s1029" type="#_x0000_t202" style="position:absolute;margin-left:0;margin-top:.85pt;width:146.05pt;height:99.15pt;z-index:-25165260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" fillcolor="#f2e8d0" stroked="f" strokeweight=".5pt">
                <v:textbox style="mso-fit-shape-to-text:t">
                  <w:txbxContent>
                    <w:p w14:paraId="32E45957" w14:textId="77777777" w:rsidR="00E202E6" w:rsidRDefault="00BA1ACD" w:rsidP="00BA1ACD">
                      <w:pPr>
                        <w:pStyle w:val="Otsikko5"/>
                      </w:pPr>
                      <w:r>
                        <w:t>Tekstilaatikon otsikko</w:t>
                      </w:r>
                    </w:p>
                    <w:p w14:paraId="7D4427E2" w14:textId="77777777" w:rsidR="007174BD" w:rsidRPr="007174BD" w:rsidRDefault="007174BD" w:rsidP="007174BD">
                      <w:r>
                        <w:t xml:space="preserve">Tekstilaatikon otsikoksi valitaan muotoilu nimeltään </w:t>
                      </w:r>
                      <w:r w:rsidRPr="007174BD">
                        <w:rPr>
                          <w:b/>
                          <w:bCs/>
                          <w:u w:val="single"/>
                        </w:rPr>
                        <w:t>Otsikko 5</w:t>
                      </w:r>
                      <w:r>
                        <w:t>.</w:t>
                      </w:r>
                    </w:p>
                    <w:p w14:paraId="3ABAFBAB" w14:textId="77777777" w:rsidR="00E202E6" w:rsidRDefault="00E202E6" w:rsidP="00E202E6">
                      <w:pPr>
                        <w:shd w:val="clear" w:color="auto" w:fill="F2E8D0"/>
                      </w:pPr>
                      <w:r>
                        <w:t xml:space="preserve">Tekstilaatikko voi sisältää millaista tekstiä tahansa. Esimerkiksi normaalia leipätekstiä tai luetteloita: </w:t>
                      </w:r>
                    </w:p>
                    <w:p w14:paraId="32559E9F" w14:textId="77777777" w:rsidR="00E202E6" w:rsidRDefault="00E202E6" w:rsidP="00E202E6">
                      <w:pPr>
                        <w:pStyle w:val="Luettelokappale"/>
                        <w:numPr>
                          <w:ilvl w:val="0"/>
                          <w:numId w:val="39"/>
                        </w:numPr>
                        <w:shd w:val="clear" w:color="auto" w:fill="F2E8D0"/>
                      </w:pPr>
                      <w:r>
                        <w:t>Luettelon ensimmäinen kohta</w:t>
                      </w:r>
                    </w:p>
                    <w:p w14:paraId="19B308E3" w14:textId="77777777" w:rsidR="00BD4E5A" w:rsidRDefault="00E202E6" w:rsidP="00E202E6">
                      <w:pPr>
                        <w:pStyle w:val="Luettelokappale"/>
                        <w:numPr>
                          <w:ilvl w:val="0"/>
                          <w:numId w:val="39"/>
                        </w:numPr>
                        <w:shd w:val="clear" w:color="auto" w:fill="F2E8D0"/>
                      </w:pPr>
                      <w:r>
                        <w:t>Luettelon toin</w:t>
                      </w:r>
                    </w:p>
                    <w:p w14:paraId="0468BF1D" w14:textId="77777777" w:rsidR="00BD4E5A" w:rsidRDefault="00BD4E5A" w:rsidP="00E202E6">
                      <w:pPr>
                        <w:pStyle w:val="Luettelokappale"/>
                        <w:numPr>
                          <w:ilvl w:val="0"/>
                          <w:numId w:val="39"/>
                        </w:numPr>
                        <w:shd w:val="clear" w:color="auto" w:fill="F2E8D0"/>
                      </w:pPr>
                      <w:r>
                        <w:t>vdvd</w:t>
                      </w:r>
                    </w:p>
                    <w:p w14:paraId="41787C6C" w14:textId="77777777" w:rsidR="00E202E6" w:rsidRDefault="00BD4E5A" w:rsidP="00E202E6">
                      <w:pPr>
                        <w:pStyle w:val="Luettelokappale"/>
                        <w:numPr>
                          <w:ilvl w:val="0"/>
                          <w:numId w:val="39"/>
                        </w:numPr>
                        <w:shd w:val="clear" w:color="auto" w:fill="F2E8D0"/>
                      </w:pPr>
                      <w:r>
                        <w:t>zdfvzfvzfd</w:t>
                      </w:r>
                      <w:r w:rsidR="00E202E6">
                        <w:t>en kohta</w:t>
                      </w:r>
                    </w:p>
                    <w:p w14:paraId="464A209D" w14:textId="77777777" w:rsidR="00E202E6" w:rsidRDefault="00E202E6" w:rsidP="00E202E6">
                      <w:pPr>
                        <w:pStyle w:val="Luettelokappale"/>
                        <w:numPr>
                          <w:ilvl w:val="0"/>
                          <w:numId w:val="39"/>
                        </w:numPr>
                        <w:shd w:val="clear" w:color="auto" w:fill="F2E8D0"/>
                      </w:pPr>
                      <w:r>
                        <w:t>Luettelon Kolmas kohta</w:t>
                      </w:r>
                    </w:p>
                  </w:txbxContent>
                </v:textbox>
                <w10:wrap type="tight" anchorx="margin"/>
              </v:shape>
            </w:pict>
          </mc:Fallback>
        </mc:AlternateContent>
      </w:r>
      <w:r w:rsidR="007174BD">
        <w:t xml:space="preserve">Tekstilaatikko lisätään </w:t>
      </w:r>
      <w:r w:rsidR="007174BD" w:rsidRPr="00EB2036">
        <w:rPr>
          <w:b/>
          <w:bCs/>
          <w:u w:val="single"/>
        </w:rPr>
        <w:t>Lisää</w:t>
      </w:r>
      <w:r w:rsidR="007174BD">
        <w:t xml:space="preserve"> -välilehdeltä</w:t>
      </w:r>
      <w:r w:rsidR="00EB2036">
        <w:t xml:space="preserve">, josta valitaan </w:t>
      </w:r>
      <w:r w:rsidR="00EB2036" w:rsidRPr="00EB2036">
        <w:rPr>
          <w:b/>
          <w:bCs/>
          <w:u w:val="single"/>
        </w:rPr>
        <w:t>Muodot</w:t>
      </w:r>
      <w:r w:rsidR="00EB2036">
        <w:t xml:space="preserve"> ja sen jälkeen aukeavasta valikosta </w:t>
      </w:r>
      <w:r w:rsidR="00EB2036" w:rsidRPr="00EB2036">
        <w:rPr>
          <w:b/>
          <w:bCs/>
          <w:u w:val="single"/>
        </w:rPr>
        <w:t>Tekstiruutu</w:t>
      </w:r>
      <w:r w:rsidR="00EB2036">
        <w:t xml:space="preserve">. </w:t>
      </w:r>
    </w:p>
    <w:p w14:paraId="62BECD59" w14:textId="77777777" w:rsidR="00EB2036" w:rsidRDefault="005720EA" w:rsidP="00820146">
      <w:r>
        <w:t xml:space="preserve">Tämän jälkeen sinun tulee hieman säätää tekstiruudun asetuksia. Löydät nämä valitsemalla tekstiruudun ja menemällä </w:t>
      </w:r>
      <w:r w:rsidRPr="005720EA">
        <w:rPr>
          <w:b/>
          <w:bCs/>
          <w:u w:val="single"/>
        </w:rPr>
        <w:t>Muodon muotoilu</w:t>
      </w:r>
      <w:r>
        <w:t xml:space="preserve"> -välilehdelle. </w:t>
      </w:r>
    </w:p>
    <w:p w14:paraId="4CD8B802" w14:textId="77777777" w:rsidR="005720EA" w:rsidRDefault="005720EA" w:rsidP="00820146">
      <w:r>
        <w:t xml:space="preserve">Aseta ensiksi </w:t>
      </w:r>
      <w:r w:rsidRPr="005720EA">
        <w:rPr>
          <w:b/>
          <w:bCs/>
          <w:u w:val="single"/>
        </w:rPr>
        <w:t>Muodon täyttö</w:t>
      </w:r>
      <w:r>
        <w:t xml:space="preserve">. </w:t>
      </w:r>
      <w:r w:rsidR="00ED770A">
        <w:t>Valitse aukeavasta</w:t>
      </w:r>
      <w:r w:rsidR="00B96C81">
        <w:t xml:space="preserve"> valikosta </w:t>
      </w:r>
      <w:r w:rsidR="00B96C81" w:rsidRPr="00B96C81">
        <w:rPr>
          <w:b/>
          <w:bCs/>
          <w:u w:val="single"/>
        </w:rPr>
        <w:t>Lisää täyttövärejä</w:t>
      </w:r>
      <w:r w:rsidR="00B96C81">
        <w:t xml:space="preserve">, valitse aukeavasta ikkunasta </w:t>
      </w:r>
      <w:r w:rsidR="00B96C81" w:rsidRPr="00B96C81">
        <w:rPr>
          <w:b/>
          <w:bCs/>
          <w:u w:val="single"/>
        </w:rPr>
        <w:t>Mukautetut</w:t>
      </w:r>
      <w:r w:rsidR="00B96C81">
        <w:t xml:space="preserve">, ja aseta </w:t>
      </w:r>
      <w:r w:rsidR="00ED770A">
        <w:t xml:space="preserve">kenttään </w:t>
      </w:r>
      <w:r w:rsidR="00ED770A" w:rsidRPr="00ED770A">
        <w:rPr>
          <w:b/>
          <w:bCs/>
          <w:u w:val="single"/>
        </w:rPr>
        <w:t>Heks</w:t>
      </w:r>
      <w:r w:rsidR="00B96C81" w:rsidRPr="00ED770A">
        <w:rPr>
          <w:b/>
          <w:bCs/>
          <w:u w:val="single"/>
        </w:rPr>
        <w:t>:</w:t>
      </w:r>
      <w:r w:rsidR="00B96C81">
        <w:t xml:space="preserve"> arvo </w:t>
      </w:r>
      <w:r w:rsidR="00B96C81" w:rsidRPr="00B96C81">
        <w:t>#F2E8D0</w:t>
      </w:r>
      <w:r w:rsidR="00B96C81">
        <w:t>.</w:t>
      </w:r>
      <w:r w:rsidR="00ED770A">
        <w:t xml:space="preserve"> </w:t>
      </w:r>
    </w:p>
    <w:p w14:paraId="3117F50D" w14:textId="77777777" w:rsidR="00ED770A" w:rsidRDefault="008477EA" w:rsidP="00820146">
      <w:r>
        <w:t>Aseta t</w:t>
      </w:r>
      <w:r w:rsidR="00ED770A">
        <w:t xml:space="preserve">ämän jälkeen </w:t>
      </w:r>
      <w:r w:rsidR="00ED770A" w:rsidRPr="00ED770A">
        <w:rPr>
          <w:b/>
          <w:bCs/>
          <w:u w:val="single"/>
        </w:rPr>
        <w:t>Muodon ääriviiva</w:t>
      </w:r>
      <w:r w:rsidR="00ED770A">
        <w:t xml:space="preserve">, ja valitse aukeavasta valikosta </w:t>
      </w:r>
      <w:r w:rsidR="00ED770A" w:rsidRPr="00ED770A">
        <w:rPr>
          <w:b/>
          <w:bCs/>
          <w:u w:val="single"/>
        </w:rPr>
        <w:t>Ei ääriviivaa</w:t>
      </w:r>
      <w:r w:rsidR="00ED770A">
        <w:t xml:space="preserve">. </w:t>
      </w:r>
    </w:p>
    <w:p w14:paraId="7F20C2C5" w14:textId="77777777" w:rsidR="00ED770A" w:rsidRDefault="00ED770A" w:rsidP="00820146">
      <w:r>
        <w:t xml:space="preserve">Lopuksi </w:t>
      </w:r>
      <w:r w:rsidR="00E84F73">
        <w:t>aseta laatikko muuttamaan kokoaan tekstisisällön mukaan. Klikkaa laatikkoa ensin hiiren vasemmalla painikkeella, valitse sen jälkeen laatikon laita (tämä aktivoi laatikon sisältämän tekstin sijasta laatikon</w:t>
      </w:r>
      <w:r w:rsidR="008477EA">
        <w:t xml:space="preserve"> itsensä</w:t>
      </w:r>
      <w:r w:rsidR="00E84F73">
        <w:t xml:space="preserve"> ominaisuudet)</w:t>
      </w:r>
      <w:r w:rsidR="00813A6B">
        <w:t xml:space="preserve">. Klikkaa </w:t>
      </w:r>
      <w:r w:rsidR="008477EA">
        <w:t xml:space="preserve">vielä tämän jälkeen </w:t>
      </w:r>
      <w:r w:rsidR="00813A6B">
        <w:t xml:space="preserve">laatikkoa </w:t>
      </w:r>
      <w:r w:rsidR="00E84F73">
        <w:t xml:space="preserve">hiiren oikealla painikkeella. </w:t>
      </w:r>
    </w:p>
    <w:p w14:paraId="26DCF19C" w14:textId="77777777" w:rsidR="008477EA" w:rsidRDefault="00E84F73" w:rsidP="00820146">
      <w:r>
        <w:t xml:space="preserve">Valitse esille tulevasta valikosta </w:t>
      </w:r>
      <w:r w:rsidRPr="00E84F73">
        <w:rPr>
          <w:b/>
          <w:bCs/>
          <w:u w:val="single"/>
        </w:rPr>
        <w:t>Muotoile muotoa</w:t>
      </w:r>
      <w:r w:rsidR="008477EA">
        <w:rPr>
          <w:b/>
          <w:bCs/>
          <w:u w:val="single"/>
        </w:rPr>
        <w:t>.</w:t>
      </w:r>
      <w:r>
        <w:t xml:space="preserve"> </w:t>
      </w:r>
      <w:r w:rsidR="008477EA">
        <w:t>I</w:t>
      </w:r>
      <w:r w:rsidR="00813A6B">
        <w:t>kkunan</w:t>
      </w:r>
      <w:r w:rsidR="00696785">
        <w:t xml:space="preserve"> oikeaan laitaan aukeaa uusi valikko. Varmista että olet osiossa </w:t>
      </w:r>
      <w:r w:rsidR="00696785" w:rsidRPr="00696785">
        <w:rPr>
          <w:b/>
          <w:bCs/>
          <w:u w:val="single"/>
        </w:rPr>
        <w:t>Muotoiluasetukset</w:t>
      </w:r>
      <w:r w:rsidR="00696785">
        <w:t xml:space="preserve">, ja valitse </w:t>
      </w:r>
      <w:r w:rsidR="00813A6B">
        <w:t>täältä</w:t>
      </w:r>
      <w:r w:rsidR="00696785">
        <w:t xml:space="preserve"> </w:t>
      </w:r>
      <w:r w:rsidR="00696785" w:rsidRPr="00696785">
        <w:rPr>
          <w:b/>
          <w:bCs/>
          <w:u w:val="single"/>
        </w:rPr>
        <w:t>Asettelu ja ominaisuudet</w:t>
      </w:r>
      <w:r w:rsidR="00696785">
        <w:t xml:space="preserve"> (oikeanpuoleisin valinta</w:t>
      </w:r>
      <w:r w:rsidR="00813A6B">
        <w:t>painike</w:t>
      </w:r>
      <w:r w:rsidR="00696785">
        <w:t xml:space="preserve">). </w:t>
      </w:r>
    </w:p>
    <w:p w14:paraId="052DB2D6" w14:textId="77777777" w:rsidR="00E84F73" w:rsidRDefault="008477EA" w:rsidP="00820146">
      <w:r>
        <w:t>Lopuksi varmista että</w:t>
      </w:r>
      <w:r w:rsidR="000E43C8">
        <w:t xml:space="preserve"> valinta </w:t>
      </w:r>
      <w:r w:rsidR="000E43C8" w:rsidRPr="000E43C8">
        <w:rPr>
          <w:b/>
          <w:bCs/>
          <w:u w:val="single"/>
        </w:rPr>
        <w:t>Sovita muoto koko tekstin kokoiseksi</w:t>
      </w:r>
      <w:r w:rsidR="000E43C8">
        <w:t xml:space="preserve"> </w:t>
      </w:r>
      <w:r>
        <w:t>on aktiivinen</w:t>
      </w:r>
      <w:r w:rsidR="000E43C8">
        <w:t>.</w:t>
      </w:r>
      <w:r w:rsidR="0018486A">
        <w:t xml:space="preserve"> Nyt tekstilaatikon koko muuttuu automaattisesti sen sisältämän tekstin mukaan.</w:t>
      </w:r>
    </w:p>
    <w:p w14:paraId="453261F5" w14:textId="77777777" w:rsidR="00E202E6" w:rsidRDefault="00E202E6" w:rsidP="00820146"/>
    <w:p w14:paraId="38E4BFE8" w14:textId="77777777" w:rsidR="00E202E6" w:rsidRDefault="00E202E6" w:rsidP="00820146"/>
    <w:p w14:paraId="3AA30132" w14:textId="77777777" w:rsidR="00E202E6" w:rsidRDefault="00E202E6" w:rsidP="00820146"/>
    <w:p w14:paraId="1A71B3CF" w14:textId="77777777" w:rsidR="00E202E6" w:rsidRDefault="00E202E6" w:rsidP="00820146"/>
    <w:p w14:paraId="170BBB1B" w14:textId="77777777" w:rsidR="00F935C2" w:rsidRDefault="00F935C2">
      <w:pPr>
        <w:spacing w:line="259" w:lineRule="auto"/>
      </w:pPr>
      <w:r>
        <w:br w:type="page"/>
      </w:r>
    </w:p>
    <w:p w14:paraId="3815C969" w14:textId="77777777" w:rsidR="00A83EA9" w:rsidRDefault="00A83EA9" w:rsidP="00A83EA9">
      <w:pPr>
        <w:pStyle w:val="Otsikko2"/>
      </w:pPr>
      <w:bookmarkStart w:id="7" w:name="_Toc56175524"/>
      <w:r>
        <w:lastRenderedPageBreak/>
        <w:t>Tallentaminen PDF-muotoon</w:t>
      </w:r>
      <w:bookmarkEnd w:id="7"/>
    </w:p>
    <w:p w14:paraId="36DC8960" w14:textId="77777777" w:rsidR="00A6004A" w:rsidRDefault="00A6004A" w:rsidP="00A83EA9">
      <w:r>
        <w:t xml:space="preserve">Jos haluat tallentaa vihon digitaaliseen muotoon, onnistuu se helpoiten </w:t>
      </w:r>
      <w:r w:rsidR="00AF2A76">
        <w:t xml:space="preserve">tallentamalla se PDF-muotoon. </w:t>
      </w:r>
    </w:p>
    <w:p w14:paraId="458F059C" w14:textId="77777777" w:rsidR="003E559E" w:rsidRDefault="00AF2A76" w:rsidP="00A83EA9">
      <w:r>
        <w:t xml:space="preserve">Kukin vihon sivu on tällöin oma sivunsa PDF-tiedostossa. </w:t>
      </w:r>
      <w:r w:rsidR="005922F7">
        <w:t>M</w:t>
      </w:r>
      <w:r>
        <w:t xml:space="preserve">ikäli katselet PDF-tiedostoa kaksi sivua kerrallaan näyttävässä näkymässä, </w:t>
      </w:r>
      <w:r w:rsidR="005922F7">
        <w:t xml:space="preserve">saattavat sivunumerot näyttää olevan ”aukeaman” sisälaidassa. </w:t>
      </w:r>
      <w:r w:rsidR="003A37FF">
        <w:t>Tämä on seurausta siitä, että kansilehti näytetään automaattisesti ensimmäisen sivun rinnalla, eikä yksinään omana sivunaan.</w:t>
      </w:r>
    </w:p>
    <w:p w14:paraId="1AD7146E" w14:textId="77777777" w:rsidR="00A6004A" w:rsidRDefault="00A6004A"/>
    <w:p w14:paraId="483782DF" w14:textId="77777777" w:rsidR="00A83EA9" w:rsidRPr="0064442A" w:rsidRDefault="00A83EA9" w:rsidP="00A83EA9">
      <w:pPr>
        <w:pStyle w:val="Otsikko2"/>
      </w:pPr>
      <w:bookmarkStart w:id="8" w:name="_Toc56175525"/>
      <w:r>
        <w:t>Tulostaminen</w:t>
      </w:r>
      <w:bookmarkEnd w:id="8"/>
    </w:p>
    <w:p w14:paraId="14A486B9" w14:textId="77777777" w:rsidR="007E2985" w:rsidRDefault="005B73F7" w:rsidP="00A83EA9">
      <w:r>
        <w:t xml:space="preserve">Vihko voidaan tulostaa </w:t>
      </w:r>
      <w:r w:rsidR="00540758">
        <w:t>A</w:t>
      </w:r>
      <w:r>
        <w:t>4-kokoiselle paperille niin, e</w:t>
      </w:r>
      <w:r w:rsidR="00263C7E">
        <w:t xml:space="preserve">ttä kun paperit pinotaan oikeassa järjestyksessä ja taitetaan keskeltä, ovat sivut oikeassa järjestyksessä. </w:t>
      </w:r>
    </w:p>
    <w:p w14:paraId="06D1154B" w14:textId="77777777" w:rsidR="007E2985" w:rsidRDefault="007E2985" w:rsidP="00A83EA9">
      <w:r>
        <w:t>Tällainen tulostustapa on tämän dokumentin oletusasetus. Riittää siis</w:t>
      </w:r>
      <w:r w:rsidR="00060DBB">
        <w:t>,</w:t>
      </w:r>
      <w:r>
        <w:t xml:space="preserve"> että tulostat asiakirjan normaalisti.</w:t>
      </w:r>
      <w:r w:rsidR="00060DBB">
        <w:t xml:space="preserve"> Sinun täytyy vain huolehtia molemmin puoleisesta tulostuksesta. Tulostimesi mukaan tämä voi tapahtua automaattisesti, tai vaatia tulostettujen sivujen kääntämistä käsin.</w:t>
      </w:r>
    </w:p>
    <w:p w14:paraId="1E2A868F" w14:textId="77777777" w:rsidR="00263C7E" w:rsidRDefault="00263C7E" w:rsidP="00A83EA9">
      <w:r>
        <w:t xml:space="preserve">Jotta tulostus </w:t>
      </w:r>
      <w:r w:rsidR="00060DBB">
        <w:t>taiteltavaksi vihoksi onnistuu</w:t>
      </w:r>
      <w:r>
        <w:t>, on tiedoston kokonaissivumäärän</w:t>
      </w:r>
      <w:r w:rsidR="005E04F6">
        <w:t xml:space="preserve"> (mukaan lukien kansilehti ja takasivu)</w:t>
      </w:r>
      <w:r>
        <w:t xml:space="preserve"> </w:t>
      </w:r>
      <w:r w:rsidRPr="00263C7E">
        <w:rPr>
          <w:color w:val="F04150" w:themeColor="accent6"/>
        </w:rPr>
        <w:t>oltava jaollinen neljällä</w:t>
      </w:r>
      <w:r>
        <w:t xml:space="preserve">. </w:t>
      </w:r>
      <w:r w:rsidR="00111C2F">
        <w:t xml:space="preserve">Mikäli näin ei ole, lisää tulostustoiminto </w:t>
      </w:r>
      <w:r w:rsidR="003B76FA">
        <w:t xml:space="preserve">dokumenttiin </w:t>
      </w:r>
      <w:r w:rsidR="00111C2F">
        <w:t>automaattisesti tyhjiä sivuja – todennäköisesti paikkoihin</w:t>
      </w:r>
      <w:r w:rsidR="007E2985">
        <w:t>,</w:t>
      </w:r>
      <w:r w:rsidR="00111C2F">
        <w:t xml:space="preserve"> jotka sotkevat suunnittelemasi ulkoasun. </w:t>
      </w:r>
      <w:r w:rsidR="005E04F6">
        <w:t>Lisää siis tarvittaessa loppuun sopiva määrä tyhjiä sivuja!</w:t>
      </w:r>
    </w:p>
    <w:p w14:paraId="6078EB26" w14:textId="77777777" w:rsidR="000F2445" w:rsidRDefault="00D5556C">
      <w:r>
        <w:rPr>
          <w:noProof/>
        </w:rPr>
        <mc:AlternateContent>
          <mc:Choice Requires="wps">
            <w:drawing>
              <wp:anchor distT="0" distB="0" distL="114300" distR="114300" simplePos="0" relativeHeight="251665920" behindDoc="0" locked="0" layoutInCell="1" allowOverlap="1" wp14:anchorId="70E2BF8B" wp14:editId="45DB3A2C">
                <wp:simplePos x="0" y="0"/>
                <wp:positionH relativeFrom="column">
                  <wp:posOffset>2870200</wp:posOffset>
                </wp:positionH>
                <wp:positionV relativeFrom="paragraph">
                  <wp:posOffset>134620</wp:posOffset>
                </wp:positionV>
                <wp:extent cx="1428750" cy="1409700"/>
                <wp:effectExtent l="0" t="0" r="0" b="0"/>
                <wp:wrapNone/>
                <wp:docPr id="14" name="Tekstiruutu 14"/>
                <wp:cNvGraphicFramePr/>
                <a:graphic xmlns:a="http://schemas.openxmlformats.org/drawingml/2006/main">
                  <a:graphicData uri="http://schemas.microsoft.com/office/word/2010/wordprocessingShape">
                    <wps:wsp>
                      <wps:cNvSpPr txBox="1"/>
                      <wps:spPr>
                        <a:xfrm>
                          <a:off x="0" y="0"/>
                          <a:ext cx="1428750" cy="1409700"/>
                        </a:xfrm>
                        <a:prstGeom prst="rect">
                          <a:avLst/>
                        </a:prstGeom>
                        <a:solidFill>
                          <a:srgbClr val="F2E8D0"/>
                        </a:solidFill>
                        <a:ln w="6350">
                          <a:noFill/>
                        </a:ln>
                      </wps:spPr>
                      <wps:txbx>
                        <w:txbxContent>
                          <w:p w14:paraId="2616D2F5" w14:textId="77777777" w:rsidR="00D5556C" w:rsidRDefault="00712A29" w:rsidP="00E33E40">
                            <w:pPr>
                              <w:pStyle w:val="Luettelokappale"/>
                              <w:numPr>
                                <w:ilvl w:val="0"/>
                                <w:numId w:val="40"/>
                              </w:numPr>
                            </w:pPr>
                            <w:r>
                              <w:t>dtgdhgdhdhdhg</w:t>
                            </w:r>
                          </w:p>
                          <w:p w14:paraId="54A7BC32" w14:textId="77777777" w:rsidR="00E33E40" w:rsidRDefault="00E33E40" w:rsidP="00E33E40">
                            <w:pPr>
                              <w:pStyle w:val="Luettelokappale"/>
                              <w:numPr>
                                <w:ilvl w:val="0"/>
                                <w:numId w:val="40"/>
                              </w:numPr>
                            </w:pPr>
                            <w:r>
                              <w:t>xgnxgfnxfgn</w:t>
                            </w:r>
                          </w:p>
                          <w:p w14:paraId="41EBB709" w14:textId="77777777" w:rsidR="00E33E40" w:rsidRDefault="00E33E40" w:rsidP="00E33E40">
                            <w:pPr>
                              <w:pStyle w:val="Luettelokappale"/>
                              <w:numPr>
                                <w:ilvl w:val="0"/>
                                <w:numId w:val="40"/>
                              </w:numPr>
                            </w:pPr>
                            <w:r>
                              <w:t>xfgnxfgn</w:t>
                            </w:r>
                          </w:p>
                          <w:p w14:paraId="0AD9AB31" w14:textId="77777777" w:rsidR="00E33E40" w:rsidRDefault="00E33E40" w:rsidP="00E33E40">
                            <w:pPr>
                              <w:pStyle w:val="Luettelokappale"/>
                              <w:numPr>
                                <w:ilvl w:val="0"/>
                                <w:numId w:val="40"/>
                              </w:numPr>
                            </w:pPr>
                            <w:r>
                              <w:t>xfgnxfgnxfg</w:t>
                            </w:r>
                          </w:p>
                          <w:p w14:paraId="5B891EE3" w14:textId="77777777" w:rsidR="00E33E40" w:rsidRDefault="00E33E40" w:rsidP="00E33E40">
                            <w:pPr>
                              <w:pStyle w:val="Luettelokappale"/>
                              <w:numPr>
                                <w:ilvl w:val="0"/>
                                <w:numId w:val="40"/>
                              </w:numPr>
                            </w:pPr>
                            <w:r>
                              <w:t>nxfgnxfgn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0E2BF8B" id="Tekstiruutu 14" o:spid="_x0000_s1030" type="#_x0000_t202" style="position:absolute;margin-left:226pt;margin-top:10.6pt;width:112.5pt;height:111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" fillcolor="#f2e8d0" stroked="f" strokeweight=".5pt">
                <v:textbox>
                  <w:txbxContent>
                    <w:p w14:paraId="2616D2F5" w14:textId="77777777" w:rsidR="00D5556C" w:rsidRDefault="00712A29" w:rsidP="00E33E40">
                      <w:pPr>
                        <w:pStyle w:val="Luettelokappale"/>
                        <w:numPr>
                          <w:ilvl w:val="0"/>
                          <w:numId w:val="40"/>
                        </w:numPr>
                      </w:pPr>
                      <w:r>
                        <w:t>dtgdhgdhdhdhg</w:t>
                      </w:r>
                    </w:p>
                    <w:p w14:paraId="54A7BC32" w14:textId="77777777" w:rsidR="00E33E40" w:rsidRDefault="00E33E40" w:rsidP="00E33E40">
                      <w:pPr>
                        <w:pStyle w:val="Luettelokappale"/>
                        <w:numPr>
                          <w:ilvl w:val="0"/>
                          <w:numId w:val="40"/>
                        </w:numPr>
                      </w:pPr>
                      <w:r>
                        <w:t>xgnxgfnxfgn</w:t>
                      </w:r>
                    </w:p>
                    <w:p w14:paraId="41EBB709" w14:textId="77777777" w:rsidR="00E33E40" w:rsidRDefault="00E33E40" w:rsidP="00E33E40">
                      <w:pPr>
                        <w:pStyle w:val="Luettelokappale"/>
                        <w:numPr>
                          <w:ilvl w:val="0"/>
                          <w:numId w:val="40"/>
                        </w:numPr>
                      </w:pPr>
                      <w:r>
                        <w:t>xfgnxfgn</w:t>
                      </w:r>
                    </w:p>
                    <w:p w14:paraId="0AD9AB31" w14:textId="77777777" w:rsidR="00E33E40" w:rsidRDefault="00E33E40" w:rsidP="00E33E40">
                      <w:pPr>
                        <w:pStyle w:val="Luettelokappale"/>
                        <w:numPr>
                          <w:ilvl w:val="0"/>
                          <w:numId w:val="40"/>
                        </w:numPr>
                      </w:pPr>
                      <w:r>
                        <w:t>xfgnxfgnxfg</w:t>
                      </w:r>
                    </w:p>
                    <w:p w14:paraId="5B891EE3" w14:textId="77777777" w:rsidR="00E33E40" w:rsidRDefault="00E33E40" w:rsidP="00E33E40">
                      <w:pPr>
                        <w:pStyle w:val="Luettelokappale"/>
                        <w:numPr>
                          <w:ilvl w:val="0"/>
                          <w:numId w:val="40"/>
                        </w:numPr>
                      </w:pPr>
                      <w:r>
                        <w:t>nxfgnxfgn</w:t>
                      </w:r>
                    </w:p>
                  </w:txbxContent>
                </v:textbox>
              </v:shape>
            </w:pict>
          </mc:Fallback>
        </mc:AlternateContent>
      </w:r>
      <w:r w:rsidR="00E40FD3">
        <w:rPr>
          <w:noProof/>
        </w:rPr>
        <mc:AlternateContent>
          <mc:Choice Requires="wps">
            <w:drawing>
              <wp:anchor distT="0" distB="0" distL="114300" distR="114300" simplePos="0" relativeHeight="251664896" behindDoc="0" locked="0" layoutInCell="1" allowOverlap="1" wp14:anchorId="06537B6F" wp14:editId="4BB315CF">
                <wp:simplePos x="0" y="0"/>
                <wp:positionH relativeFrom="column">
                  <wp:posOffset>114300</wp:posOffset>
                </wp:positionH>
                <wp:positionV relativeFrom="paragraph">
                  <wp:posOffset>134620</wp:posOffset>
                </wp:positionV>
                <wp:extent cx="2152650" cy="1651000"/>
                <wp:effectExtent l="0" t="0" r="0" b="6350"/>
                <wp:wrapNone/>
                <wp:docPr id="1" name="Tekstiruutu 1"/>
                <wp:cNvGraphicFramePr/>
                <a:graphic xmlns:a="http://schemas.openxmlformats.org/drawingml/2006/main">
                  <a:graphicData uri="http://schemas.microsoft.com/office/word/2010/wordprocessingShape">
                    <wps:wsp>
                      <wps:cNvSpPr txBox="1"/>
                      <wps:spPr>
                        <a:xfrm>
                          <a:off x="0" y="0"/>
                          <a:ext cx="2152650" cy="1651000"/>
                        </a:xfrm>
                        <a:prstGeom prst="rect">
                          <a:avLst/>
                        </a:prstGeom>
                        <a:solidFill>
                          <a:schemeClr val="accent5">
                            <a:lumMod val="20000"/>
                            <a:lumOff val="80000"/>
                          </a:schemeClr>
                        </a:solidFill>
                        <a:ln w="6350">
                          <a:noFill/>
                        </a:ln>
                      </wps:spPr>
                      <wps:txbx>
                        <w:txbxContent>
                          <w:p w14:paraId="6CE74A3D" w14:textId="77777777" w:rsidR="00E40FD3" w:rsidRDefault="00E40F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537B6F" id="Tekstiruutu 1" o:spid="_x0000_s1031" type="#_x0000_t202" style="position:absolute;margin-left:9pt;margin-top:10.6pt;width:169.5pt;height:130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" fillcolor="#d4edf9 [664]" stroked="f" strokeweight=".5pt">
                <v:textbox>
                  <w:txbxContent>
                    <w:p w14:paraId="6CE74A3D" w14:textId="77777777" w:rsidR="00E40FD3" w:rsidRDefault="00E40FD3"/>
                  </w:txbxContent>
                </v:textbox>
              </v:shape>
            </w:pict>
          </mc:Fallback>
        </mc:AlternateContent>
      </w:r>
    </w:p>
    <w:p w14:paraId="19E1EA6C" w14:textId="77777777" w:rsidR="000F2445" w:rsidRDefault="000F2445"/>
    <w:p w14:paraId="0AEAEE01" w14:textId="77777777" w:rsidR="000F2445" w:rsidRDefault="000F2445"/>
    <w:p w14:paraId="71B95BC0" w14:textId="77777777" w:rsidR="00FF6DB0" w:rsidRDefault="00FF6DB0"/>
    <w:p w14:paraId="6F01C836" w14:textId="77777777" w:rsidR="000F2445" w:rsidRDefault="000F2445"/>
    <w:p w14:paraId="326ABC60" w14:textId="77777777" w:rsidR="000F2445" w:rsidRDefault="000F2445"/>
    <w:p w14:paraId="43C972FC" w14:textId="77777777" w:rsidR="00963554" w:rsidRDefault="00963554" w:rsidP="001E5384">
      <w:pPr>
        <w:sectPr w:rsidR="00963554" w:rsidSect="0028161B">
          <w:headerReference w:type="default" r:id="rId18"/>
          <w:footerReference w:type="even" r:id="rId19"/>
          <w:footerReference w:type="default" r:id="rId20"/>
          <w:pgSz w:w="8419" w:h="11906" w:orient="landscape" w:code="9"/>
          <w:pgMar w:top="720" w:right="720" w:bottom="720" w:left="720" w:header="1021" w:footer="709" w:gutter="284"/>
          <w:cols w:space="708"/>
          <w:titlePg/>
          <w:docGrid w:linePitch="360"/>
        </w:sectPr>
      </w:pPr>
    </w:p>
    <w:p w14:paraId="224D0BA9" w14:textId="77777777" w:rsidR="001E5384" w:rsidRDefault="00304F41" w:rsidP="001E5384">
      <w:r>
        <w:rPr>
          <w:rFonts w:asciiTheme="majorHAnsi" w:hAnsiTheme="majorHAnsi"/>
          <w:noProof/>
          <w:color w:val="253764" w:themeColor="accent1"/>
        </w:rPr>
        <w:lastRenderedPageBreak/>
        <w:drawing>
          <wp:anchor distT="0" distB="0" distL="114300" distR="114300" simplePos="0" relativeHeight="251668992" behindDoc="0" locked="0" layoutInCell="1" allowOverlap="1" wp14:anchorId="305880CA" wp14:editId="1821DEC9">
            <wp:simplePos x="0" y="0"/>
            <wp:positionH relativeFrom="column">
              <wp:posOffset>1231473</wp:posOffset>
            </wp:positionH>
            <wp:positionV relativeFrom="paragraph">
              <wp:posOffset>5267428</wp:posOffset>
            </wp:positionV>
            <wp:extent cx="1918141" cy="468000"/>
            <wp:effectExtent l="0" t="0" r="0" b="8255"/>
            <wp:wrapNone/>
            <wp:docPr id="827472933" name="Kuva 21" descr="Kuva, joka sisältää kohteen teksti, Fontti, logo, Grafiikka&#10;&#10;Tekoälyn generoima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472933" name="Kuva 21" descr="Kuva, joka sisältää kohteen teksti, Fontti, logo, Grafiikka&#10;&#10;Tekoälyn generoima sisältö voi olla virheellistä."/>
                    <pic:cNvPicPr/>
                  </pic:nvPicPr>
                  <pic:blipFill rotWithShape="1">
                    <a:blip r:embed="rId21" cstate="print">
                      <a:extLst>
                        <a:ext uri="{28A0092B-C50C-407E-A947-70E740481C1C}">
                          <a14:useLocalDpi xmlns:a14="http://schemas.microsoft.com/office/drawing/2010/main" val="0"/>
                        </a:ext>
                      </a:extLst>
                    </a:blip>
                    <a:srcRect t="18564" b="18720"/>
                    <a:stretch/>
                  </pic:blipFill>
                  <pic:spPr bwMode="auto">
                    <a:xfrm>
                      <a:off x="0" y="0"/>
                      <a:ext cx="1918141" cy="468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335D2" w:rsidRPr="005335D2">
        <w:rPr>
          <w:noProof/>
        </w:rPr>
        <w:drawing>
          <wp:anchor distT="0" distB="0" distL="114300" distR="114300" simplePos="0" relativeHeight="251666944" behindDoc="1" locked="0" layoutInCell="1" allowOverlap="1" wp14:anchorId="2A0E99A2" wp14:editId="49889751">
            <wp:simplePos x="0" y="0"/>
            <wp:positionH relativeFrom="margin">
              <wp:posOffset>664210</wp:posOffset>
            </wp:positionH>
            <wp:positionV relativeFrom="margin">
              <wp:posOffset>1110919</wp:posOffset>
            </wp:positionV>
            <wp:extent cx="2922905" cy="2764790"/>
            <wp:effectExtent l="0" t="0" r="0" b="0"/>
            <wp:wrapSquare wrapText="bothSides"/>
            <wp:docPr id="524566538" name="Kuva 2" descr="Kuva, joka sisältää kohteen teksti, Fontti, logo, ympyrä&#10;&#10;Kuvaus luotu automaattisesti">
              <a:extLst xmlns:a="http://schemas.openxmlformats.org/drawingml/2006/main">
                <a:ext uri="{FF2B5EF4-FFF2-40B4-BE49-F238E27FC236}">
                  <a16:creationId xmlns:a16="http://schemas.microsoft.com/office/drawing/2014/main" id="{AE883D3C-857A-84DB-1B9A-4BCDE4F984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uva 2" descr="Kuva, joka sisältää kohteen teksti, Fontti, logo, ympyrä&#10;&#10;Kuvaus luotu automaattisesti">
                      <a:extLst>
                        <a:ext uri="{FF2B5EF4-FFF2-40B4-BE49-F238E27FC236}">
                          <a16:creationId xmlns:a16="http://schemas.microsoft.com/office/drawing/2014/main" id="{AE883D3C-857A-84DB-1B9A-4BCDE4F9849D}"/>
                        </a:ext>
                      </a:extLst>
                    </pic:cNvPr>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22905" cy="2764790"/>
                    </a:xfrm>
                    <a:prstGeom prst="rect">
                      <a:avLst/>
                    </a:prstGeom>
                  </pic:spPr>
                </pic:pic>
              </a:graphicData>
            </a:graphic>
          </wp:anchor>
        </w:drawing>
      </w:r>
      <w:r w:rsidR="00D230EB">
        <w:rPr>
          <w:rFonts w:asciiTheme="majorHAnsi" w:hAnsiTheme="majorHAnsi"/>
          <w:noProof/>
          <w:color w:val="253764" w:themeColor="accent1"/>
        </w:rPr>
        <mc:AlternateContent>
          <mc:Choice Requires="wps">
            <w:drawing>
              <wp:anchor distT="0" distB="0" distL="114300" distR="114300" simplePos="0" relativeHeight="251649536" behindDoc="0" locked="0" layoutInCell="1" allowOverlap="1" wp14:anchorId="6CA1468D" wp14:editId="021C7355">
                <wp:simplePos x="0" y="0"/>
                <wp:positionH relativeFrom="margin">
                  <wp:posOffset>-379730</wp:posOffset>
                </wp:positionH>
                <wp:positionV relativeFrom="paragraph">
                  <wp:posOffset>5953125</wp:posOffset>
                </wp:positionV>
                <wp:extent cx="5000625" cy="374015"/>
                <wp:effectExtent l="0" t="0" r="9525" b="6985"/>
                <wp:wrapNone/>
                <wp:docPr id="7" name="Tekstiruutu 7"/>
                <wp:cNvGraphicFramePr/>
                <a:graphic xmlns:a="http://schemas.openxmlformats.org/drawingml/2006/main">
                  <a:graphicData uri="http://schemas.microsoft.com/office/word/2010/wordprocessingShape">
                    <wps:wsp>
                      <wps:cNvSpPr txBox="1"/>
                      <wps:spPr>
                        <a:xfrm>
                          <a:off x="0" y="0"/>
                          <a:ext cx="5000625" cy="374015"/>
                        </a:xfrm>
                        <a:prstGeom prst="rect">
                          <a:avLst/>
                        </a:prstGeom>
                        <a:noFill/>
                        <a:ln w="6350">
                          <a:noFill/>
                        </a:ln>
                      </wps:spPr>
                      <wps:txbx>
                        <w:txbxContent>
                          <w:p w14:paraId="30328394" w14:textId="77777777" w:rsidR="00963554" w:rsidRPr="005335D2" w:rsidRDefault="00304F41" w:rsidP="00963554">
                            <w:pPr>
                              <w:jc w:val="center"/>
                              <w:rPr>
                                <w:rFonts w:ascii="Prompt" w:hAnsi="Prompt" w:cs="Prompt"/>
                                <w:b/>
                                <w:bCs/>
                                <w:caps/>
                                <w:color w:val="FFFFFF" w:themeColor="background1"/>
                                <w:spacing w:val="8"/>
                                <w:sz w:val="20"/>
                                <w:szCs w:val="20"/>
                              </w:rPr>
                            </w:pPr>
                            <w:r>
                              <w:rPr>
                                <w:rFonts w:ascii="Prompt" w:hAnsi="Prompt" w:cs="Prompt"/>
                                <w:b/>
                                <w:bCs/>
                                <w:caps/>
                                <w:color w:val="FFFFFF" w:themeColor="background1"/>
                                <w:spacing w:val="8"/>
                                <w:sz w:val="20"/>
                                <w:szCs w:val="20"/>
                              </w:rPr>
                              <w:t>Meripartio porvoon pooki</w:t>
                            </w:r>
                          </w:p>
                          <w:p w14:paraId="1CEE82F6" w14:textId="77777777" w:rsidR="00963554" w:rsidRPr="00D230EB" w:rsidRDefault="00304F41" w:rsidP="00D230EB">
                            <w:pPr>
                              <w:pStyle w:val="PARTIOalatunnisteosoite"/>
                              <w:spacing w:after="160" w:line="220" w:lineRule="exact"/>
                              <w:rPr>
                                <w:rFonts w:ascii="PT Sans" w:hAnsi="PT Sans"/>
                                <w:color w:val="FFFFFF" w:themeColor="background1"/>
                                <w:sz w:val="18"/>
                              </w:rPr>
                            </w:pPr>
                            <w:r>
                              <w:rPr>
                                <w:rFonts w:ascii="PT Sans" w:hAnsi="PT Sans"/>
                                <w:color w:val="FFFFFF" w:themeColor="background1"/>
                                <w:sz w:val="18"/>
                              </w:rPr>
                              <w:t>porvoonpooki@gmail.com.fi</w:t>
                            </w:r>
                          </w:p>
                          <w:p w14:paraId="0522CF58" w14:textId="77777777" w:rsidR="00963554" w:rsidRPr="00D230EB" w:rsidRDefault="00963554" w:rsidP="00D230EB">
                            <w:pPr>
                              <w:pStyle w:val="PARTIOalatunnisteosoite"/>
                              <w:spacing w:after="160" w:line="220" w:lineRule="exact"/>
                              <w:rPr>
                                <w:rFonts w:ascii="PT Sans" w:hAnsi="PT Sans"/>
                                <w:color w:val="FFFFFF" w:themeColor="background1"/>
                                <w:sz w:val="18"/>
                              </w:rPr>
                            </w:pPr>
                            <w:r w:rsidRPr="00D230EB">
                              <w:rPr>
                                <w:rFonts w:ascii="PT Sans" w:hAnsi="PT Sans"/>
                                <w:color w:val="FFFFFF" w:themeColor="background1"/>
                                <w:sz w:val="18"/>
                              </w:rPr>
                              <w:t>www.p</w:t>
                            </w:r>
                            <w:r w:rsidR="00304F41">
                              <w:rPr>
                                <w:rFonts w:ascii="PT Sans" w:hAnsi="PT Sans"/>
                                <w:color w:val="FFFFFF" w:themeColor="background1"/>
                                <w:sz w:val="18"/>
                              </w:rPr>
                              <w:t>orvoonpooki</w:t>
                            </w:r>
                            <w:r w:rsidRPr="00D230EB">
                              <w:rPr>
                                <w:rFonts w:ascii="PT Sans" w:hAnsi="PT Sans"/>
                                <w:color w:val="FFFFFF" w:themeColor="background1"/>
                                <w:sz w:val="18"/>
                              </w:rPr>
                              <w:t>.fi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CA1468D" id="Tekstiruutu 7" o:spid="_x0000_s1032" type="#_x0000_t202" style="position:absolute;margin-left:-29.9pt;margin-top:468.75pt;width:393.75pt;height:29.45pt;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" filled="f" stroked="f" strokeweight=".5pt">
                <v:textbox style="mso-fit-shape-to-text:t" inset="0,0,0,0">
                  <w:txbxContent>
                    <w:p w14:paraId="30328394" w14:textId="77777777" w:rsidR="00963554" w:rsidRPr="005335D2" w:rsidRDefault="00304F41" w:rsidP="00963554">
                      <w:pPr>
                        <w:jc w:val="center"/>
                        <w:rPr>
                          <w:rFonts w:ascii="Prompt" w:hAnsi="Prompt" w:cs="Prompt"/>
                          <w:b/>
                          <w:bCs/>
                          <w:caps/>
                          <w:color w:val="FFFFFF" w:themeColor="background1"/>
                          <w:spacing w:val="8"/>
                          <w:sz w:val="20"/>
                          <w:szCs w:val="20"/>
                        </w:rPr>
                      </w:pPr>
                      <w:r>
                        <w:rPr>
                          <w:rFonts w:ascii="Prompt" w:hAnsi="Prompt" w:cs="Prompt"/>
                          <w:b/>
                          <w:bCs/>
                          <w:caps/>
                          <w:color w:val="FFFFFF" w:themeColor="background1"/>
                          <w:spacing w:val="8"/>
                          <w:sz w:val="20"/>
                          <w:szCs w:val="20"/>
                        </w:rPr>
                        <w:t>Meripartio porvoon pooki</w:t>
                      </w:r>
                    </w:p>
                    <w:p w14:paraId="1CEE82F6" w14:textId="77777777" w:rsidR="00963554" w:rsidRPr="00D230EB" w:rsidRDefault="00304F41" w:rsidP="00D230EB">
                      <w:pPr>
                        <w:pStyle w:val="PARTIOalatunnisteosoite"/>
                        <w:spacing w:after="160" w:line="220" w:lineRule="exact"/>
                        <w:rPr>
                          <w:rFonts w:ascii="PT Sans" w:hAnsi="PT Sans"/>
                          <w:color w:val="FFFFFF" w:themeColor="background1"/>
                          <w:sz w:val="18"/>
                        </w:rPr>
                      </w:pPr>
                      <w:r>
                        <w:rPr>
                          <w:rFonts w:ascii="PT Sans" w:hAnsi="PT Sans"/>
                          <w:color w:val="FFFFFF" w:themeColor="background1"/>
                          <w:sz w:val="18"/>
                        </w:rPr>
                        <w:t>porvoonpooki@gmail.com.fi</w:t>
                      </w:r>
                    </w:p>
                    <w:p w14:paraId="0522CF58" w14:textId="77777777" w:rsidR="00963554" w:rsidRPr="00D230EB" w:rsidRDefault="00963554" w:rsidP="00D230EB">
                      <w:pPr>
                        <w:pStyle w:val="PARTIOalatunnisteosoite"/>
                        <w:spacing w:after="160" w:line="220" w:lineRule="exact"/>
                        <w:rPr>
                          <w:rFonts w:ascii="PT Sans" w:hAnsi="PT Sans"/>
                          <w:color w:val="FFFFFF" w:themeColor="background1"/>
                          <w:sz w:val="18"/>
                        </w:rPr>
                      </w:pPr>
                      <w:r w:rsidRPr="00D230EB">
                        <w:rPr>
                          <w:rFonts w:ascii="PT Sans" w:hAnsi="PT Sans"/>
                          <w:color w:val="FFFFFF" w:themeColor="background1"/>
                          <w:sz w:val="18"/>
                        </w:rPr>
                        <w:t>www.p</w:t>
                      </w:r>
                      <w:r w:rsidR="00304F41">
                        <w:rPr>
                          <w:rFonts w:ascii="PT Sans" w:hAnsi="PT Sans"/>
                          <w:color w:val="FFFFFF" w:themeColor="background1"/>
                          <w:sz w:val="18"/>
                        </w:rPr>
                        <w:t>orvoonpooki</w:t>
                      </w:r>
                      <w:r w:rsidRPr="00D230EB">
                        <w:rPr>
                          <w:rFonts w:ascii="PT Sans" w:hAnsi="PT Sans"/>
                          <w:color w:val="FFFFFF" w:themeColor="background1"/>
                          <w:sz w:val="18"/>
                        </w:rPr>
                        <w:t>.fi</w:t>
                      </w:r>
                    </w:p>
                  </w:txbxContent>
                </v:textbox>
                <w10:wrap anchorx="margin"/>
              </v:shape>
            </w:pict>
          </mc:Fallback>
        </mc:AlternateContent>
      </w:r>
      <w:r w:rsidR="00F36853">
        <w:rPr>
          <w:rFonts w:asciiTheme="majorHAnsi" w:hAnsiTheme="majorHAnsi"/>
          <w:noProof/>
          <w:color w:val="253764" w:themeColor="accent1"/>
        </w:rPr>
        <mc:AlternateContent>
          <mc:Choice Requires="wps">
            <w:drawing>
              <wp:anchor distT="0" distB="0" distL="114300" distR="114300" simplePos="0" relativeHeight="251653632" behindDoc="1" locked="0" layoutInCell="1" allowOverlap="1" wp14:anchorId="18812AC5" wp14:editId="2E528576">
                <wp:simplePos x="0" y="0"/>
                <wp:positionH relativeFrom="page">
                  <wp:posOffset>0</wp:posOffset>
                </wp:positionH>
                <wp:positionV relativeFrom="page">
                  <wp:posOffset>0</wp:posOffset>
                </wp:positionV>
                <wp:extent cx="5346000" cy="7560000"/>
                <wp:effectExtent l="0" t="0" r="26670" b="22225"/>
                <wp:wrapNone/>
                <wp:docPr id="20" name="Suorakulmio 20"/>
                <wp:cNvGraphicFramePr/>
                <a:graphic xmlns:a="http://schemas.openxmlformats.org/drawingml/2006/main">
                  <a:graphicData uri="http://schemas.microsoft.com/office/word/2010/wordprocessingShape">
                    <wps:wsp>
                      <wps:cNvSpPr/>
                      <wps:spPr>
                        <a:xfrm>
                          <a:off x="0" y="0"/>
                          <a:ext cx="5346000" cy="75600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7E10E6" id="Suorakulmio 20" o:spid="_x0000_s1026" style="position:absolute;margin-left:0;margin-top:0;width:420.95pt;height:595.3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" fillcolor="#253764 [3204]" strokecolor="#121b31 [1604]" strokeweight="1pt">
                <w10:wrap anchorx="page" anchory="page"/>
              </v:rect>
            </w:pict>
          </mc:Fallback>
        </mc:AlternateContent>
      </w:r>
    </w:p>
    <w:sectPr w:rsidR="001E5384" w:rsidSect="00A23099">
      <w:pgSz w:w="8419" w:h="11906" w:orient="landscape" w:code="9"/>
      <w:pgMar w:top="720" w:right="720" w:bottom="720" w:left="720" w:header="1021" w:footer="709" w:gutter="284"/>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808272" w14:textId="77777777" w:rsidR="00251384" w:rsidRDefault="00251384" w:rsidP="00D0779C">
      <w:pPr>
        <w:spacing w:after="0"/>
      </w:pPr>
      <w:r>
        <w:separator/>
      </w:r>
    </w:p>
  </w:endnote>
  <w:endnote w:type="continuationSeparator" w:id="0">
    <w:p w14:paraId="0B219CCF" w14:textId="77777777" w:rsidR="00251384" w:rsidRDefault="00251384" w:rsidP="00D0779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ondu Beta">
    <w:altName w:val="Calibri"/>
    <w:charset w:val="00"/>
    <w:family w:val="auto"/>
    <w:pitch w:val="variable"/>
    <w:sig w:usb0="800000AF" w:usb1="4000204A" w:usb2="00000000" w:usb3="00000000" w:csb0="00000001" w:csb1="00000000"/>
  </w:font>
  <w:font w:name="Merriweather">
    <w:panose1 w:val="00000500000000000000"/>
    <w:charset w:val="00"/>
    <w:family w:val="auto"/>
    <w:pitch w:val="variable"/>
    <w:sig w:usb0="20000207" w:usb1="00000002" w:usb2="00000000" w:usb3="00000000" w:csb0="00000197" w:csb1="00000000"/>
  </w:font>
  <w:font w:name="Prompt">
    <w:panose1 w:val="00000800000000000000"/>
    <w:charset w:val="DE"/>
    <w:family w:val="auto"/>
    <w:pitch w:val="variable"/>
    <w:sig w:usb0="21000007" w:usb1="00000001" w:usb2="00000000" w:usb3="00000000" w:csb0="00010193" w:csb1="00000000"/>
  </w:font>
  <w:font w:name="PT Sans">
    <w:panose1 w:val="020B0703020203020204"/>
    <w:charset w:val="00"/>
    <w:family w:val="swiss"/>
    <w:pitch w:val="variable"/>
    <w:sig w:usb0="A00002EF" w:usb1="5000204B" w:usb2="00000020" w:usb3="00000000" w:csb0="00000097"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D9605" w14:textId="77777777" w:rsidR="00347110" w:rsidRPr="001542D6" w:rsidRDefault="008663C1" w:rsidP="0077536F">
    <w:pPr>
      <w:pStyle w:val="Alatunniste"/>
      <w:tabs>
        <w:tab w:val="center" w:pos="3487"/>
      </w:tabs>
      <w:rPr>
        <w:rFonts w:asciiTheme="majorHAnsi" w:hAnsiTheme="majorHAnsi"/>
        <w:color w:val="253764" w:themeColor="accent1"/>
      </w:rPr>
    </w:pPr>
    <w:r>
      <w:rPr>
        <w:rFonts w:asciiTheme="majorHAnsi" w:hAnsiTheme="majorHAnsi"/>
        <w:noProof/>
        <w:color w:val="253764" w:themeColor="accent1"/>
      </w:rPr>
      <mc:AlternateContent>
        <mc:Choice Requires="wps">
          <w:drawing>
            <wp:anchor distT="0" distB="0" distL="114300" distR="114300" simplePos="0" relativeHeight="251669504" behindDoc="0" locked="0" layoutInCell="1" allowOverlap="1" wp14:anchorId="2531D78E" wp14:editId="04272E58">
              <wp:simplePos x="0" y="0"/>
              <wp:positionH relativeFrom="margin">
                <wp:posOffset>2002155</wp:posOffset>
              </wp:positionH>
              <wp:positionV relativeFrom="paragraph">
                <wp:posOffset>252095</wp:posOffset>
              </wp:positionV>
              <wp:extent cx="435600" cy="122400"/>
              <wp:effectExtent l="0" t="0" r="3175" b="0"/>
              <wp:wrapNone/>
              <wp:docPr id="11" name="Tekstiruutu 11"/>
              <wp:cNvGraphicFramePr/>
              <a:graphic xmlns:a="http://schemas.openxmlformats.org/drawingml/2006/main">
                <a:graphicData uri="http://schemas.microsoft.com/office/word/2010/wordprocessingShape">
                  <wps:wsp>
                    <wps:cNvSpPr txBox="1"/>
                    <wps:spPr>
                      <a:xfrm>
                        <a:off x="0" y="0"/>
                        <a:ext cx="435600" cy="122400"/>
                      </a:xfrm>
                      <a:prstGeom prst="rect">
                        <a:avLst/>
                      </a:prstGeom>
                      <a:solidFill>
                        <a:schemeClr val="lt1"/>
                      </a:solidFill>
                      <a:ln w="6350">
                        <a:noFill/>
                      </a:ln>
                    </wps:spPr>
                    <wps:txbx>
                      <w:txbxContent>
                        <w:p w14:paraId="343EBDFC" w14:textId="77777777" w:rsidR="009E20EF" w:rsidRPr="008663C1" w:rsidRDefault="009E20EF" w:rsidP="008663C1">
                          <w:pPr>
                            <w:pStyle w:val="PARTIOalatunnisteosoite"/>
                            <w:rPr>
                              <w:rFonts w:ascii="PT Sans" w:hAnsi="PT Sans"/>
                              <w:b/>
                              <w:bCs/>
                              <w:sz w:val="14"/>
                              <w:szCs w:val="16"/>
                            </w:rPr>
                          </w:pPr>
                          <w:r w:rsidRPr="008663C1">
                            <w:rPr>
                              <w:rFonts w:ascii="PT Sans" w:hAnsi="PT Sans"/>
                              <w:b/>
                              <w:bCs/>
                              <w:sz w:val="14"/>
                              <w:szCs w:val="16"/>
                            </w:rPr>
                            <w:fldChar w:fldCharType="begin"/>
                          </w:r>
                          <w:r w:rsidRPr="008663C1">
                            <w:rPr>
                              <w:rFonts w:ascii="PT Sans" w:hAnsi="PT Sans"/>
                              <w:b/>
                              <w:bCs/>
                              <w:sz w:val="14"/>
                              <w:szCs w:val="16"/>
                            </w:rPr>
                            <w:instrText>PAGE   \* MERGEFORMAT</w:instrText>
                          </w:r>
                          <w:r w:rsidRPr="008663C1">
                            <w:rPr>
                              <w:rFonts w:ascii="PT Sans" w:hAnsi="PT Sans"/>
                              <w:b/>
                              <w:bCs/>
                              <w:sz w:val="14"/>
                              <w:szCs w:val="16"/>
                            </w:rPr>
                            <w:fldChar w:fldCharType="separate"/>
                          </w:r>
                          <w:r w:rsidRPr="008663C1">
                            <w:rPr>
                              <w:rFonts w:ascii="PT Sans" w:hAnsi="PT Sans"/>
                              <w:b/>
                              <w:bCs/>
                              <w:sz w:val="14"/>
                              <w:szCs w:val="16"/>
                            </w:rPr>
                            <w:t>1</w:t>
                          </w:r>
                          <w:r w:rsidRPr="008663C1">
                            <w:rPr>
                              <w:rFonts w:ascii="PT Sans" w:hAnsi="PT Sans"/>
                              <w:b/>
                              <w:bCs/>
                              <w:sz w:val="14"/>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531D78E" id="_x0000_t202" coordsize="21600,21600" o:spt="202" path="m,l,21600r21600,l21600,xe">
              <v:stroke joinstyle="miter"/>
              <v:path gradientshapeok="t" o:connecttype="rect"/>
            </v:shapetype>
            <v:shape id="Tekstiruutu 11" o:spid="_x0000_s1033" type="#_x0000_t202" style="position:absolute;margin-left:157.65pt;margin-top:19.85pt;width:34.3pt;height:9.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" fillcolor="white [3201]" stroked="f" strokeweight=".5pt">
              <v:textbox style="mso-fit-shape-to-text:t" inset="0,0,0,0">
                <w:txbxContent>
                  <w:p w14:paraId="343EBDFC" w14:textId="77777777" w:rsidR="009E20EF" w:rsidRPr="008663C1" w:rsidRDefault="009E20EF" w:rsidP="008663C1">
                    <w:pPr>
                      <w:pStyle w:val="PARTIOalatunnisteosoite"/>
                      <w:rPr>
                        <w:rFonts w:ascii="PT Sans" w:hAnsi="PT Sans"/>
                        <w:b/>
                        <w:bCs/>
                        <w:sz w:val="14"/>
                        <w:szCs w:val="16"/>
                      </w:rPr>
                    </w:pPr>
                    <w:r w:rsidRPr="008663C1">
                      <w:rPr>
                        <w:rFonts w:ascii="PT Sans" w:hAnsi="PT Sans"/>
                        <w:b/>
                        <w:bCs/>
                        <w:sz w:val="14"/>
                        <w:szCs w:val="16"/>
                      </w:rPr>
                      <w:fldChar w:fldCharType="begin"/>
                    </w:r>
                    <w:r w:rsidRPr="008663C1">
                      <w:rPr>
                        <w:rFonts w:ascii="PT Sans" w:hAnsi="PT Sans"/>
                        <w:b/>
                        <w:bCs/>
                        <w:sz w:val="14"/>
                        <w:szCs w:val="16"/>
                      </w:rPr>
                      <w:instrText>PAGE   \* MERGEFORMAT</w:instrText>
                    </w:r>
                    <w:r w:rsidRPr="008663C1">
                      <w:rPr>
                        <w:rFonts w:ascii="PT Sans" w:hAnsi="PT Sans"/>
                        <w:b/>
                        <w:bCs/>
                        <w:sz w:val="14"/>
                        <w:szCs w:val="16"/>
                      </w:rPr>
                      <w:fldChar w:fldCharType="separate"/>
                    </w:r>
                    <w:r w:rsidRPr="008663C1">
                      <w:rPr>
                        <w:rFonts w:ascii="PT Sans" w:hAnsi="PT Sans"/>
                        <w:b/>
                        <w:bCs/>
                        <w:sz w:val="14"/>
                        <w:szCs w:val="16"/>
                      </w:rPr>
                      <w:t>1</w:t>
                    </w:r>
                    <w:r w:rsidRPr="008663C1">
                      <w:rPr>
                        <w:rFonts w:ascii="PT Sans" w:hAnsi="PT Sans"/>
                        <w:b/>
                        <w:bCs/>
                        <w:sz w:val="14"/>
                        <w:szCs w:val="16"/>
                      </w:rPr>
                      <w:fldChar w:fldCharType="end"/>
                    </w:r>
                  </w:p>
                </w:txbxContent>
              </v:textbox>
              <w10:wrap anchorx="margin"/>
            </v:shape>
          </w:pict>
        </mc:Fallback>
      </mc:AlternateContent>
    </w:r>
    <w:r w:rsidR="000905A4">
      <w:rPr>
        <w:rFonts w:asciiTheme="majorHAnsi" w:hAnsiTheme="majorHAnsi"/>
        <w:noProof/>
        <w:color w:val="253764" w:themeColor="accent1"/>
      </w:rPr>
      <mc:AlternateContent>
        <mc:Choice Requires="wps">
          <w:drawing>
            <wp:anchor distT="0" distB="0" distL="114300" distR="114300" simplePos="0" relativeHeight="251657216" behindDoc="0" locked="0" layoutInCell="1" allowOverlap="1" wp14:anchorId="6E298B95" wp14:editId="4ADCB403">
              <wp:simplePos x="0" y="0"/>
              <wp:positionH relativeFrom="margin">
                <wp:posOffset>325755</wp:posOffset>
              </wp:positionH>
              <wp:positionV relativeFrom="paragraph">
                <wp:posOffset>93980</wp:posOffset>
              </wp:positionV>
              <wp:extent cx="3781425" cy="504825"/>
              <wp:effectExtent l="0" t="0" r="9525" b="0"/>
              <wp:wrapNone/>
              <wp:docPr id="2" name="Tekstiruutu 2"/>
              <wp:cNvGraphicFramePr/>
              <a:graphic xmlns:a="http://schemas.openxmlformats.org/drawingml/2006/main">
                <a:graphicData uri="http://schemas.microsoft.com/office/word/2010/wordprocessingShape">
                  <wps:wsp>
                    <wps:cNvSpPr txBox="1"/>
                    <wps:spPr>
                      <a:xfrm>
                        <a:off x="0" y="0"/>
                        <a:ext cx="3781425" cy="504825"/>
                      </a:xfrm>
                      <a:prstGeom prst="rect">
                        <a:avLst/>
                      </a:prstGeom>
                      <a:solidFill>
                        <a:schemeClr val="lt1"/>
                      </a:solidFill>
                      <a:ln w="6350">
                        <a:noFill/>
                      </a:ln>
                    </wps:spPr>
                    <wps:txbx>
                      <w:txbxContent>
                        <w:p w14:paraId="5A500D5C" w14:textId="77777777" w:rsidR="009841AE" w:rsidRPr="004030CF" w:rsidRDefault="0028161B" w:rsidP="007D4E61">
                          <w:pPr>
                            <w:spacing w:after="0"/>
                            <w:jc w:val="center"/>
                            <w:rPr>
                              <w:rFonts w:ascii="PT Sans" w:hAnsi="PT Sans" w:cstheme="minorHAnsi"/>
                              <w:caps/>
                              <w:color w:val="253764" w:themeColor="accent1"/>
                              <w:sz w:val="14"/>
                              <w:szCs w:val="14"/>
                            </w:rPr>
                          </w:pPr>
                          <w:r>
                            <w:rPr>
                              <w:rFonts w:ascii="PT Sans" w:hAnsi="PT Sans" w:cstheme="minorHAnsi"/>
                              <w:caps/>
                              <w:color w:val="253764" w:themeColor="accent1"/>
                              <w:sz w:val="14"/>
                              <w:szCs w:val="14"/>
                            </w:rPr>
                            <w:t>Meripartio porvoon pooki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E298B95" id="Tekstiruutu 2" o:spid="_x0000_s1034" type="#_x0000_t202" style="position:absolute;margin-left:25.65pt;margin-top:7.4pt;width:297.75pt;height:39.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" fillcolor="white [3201]" stroked="f" strokeweight=".5pt">
              <v:textbox style="mso-fit-shape-to-text:t" inset="0,0,0,0">
                <w:txbxContent>
                  <w:p w14:paraId="5A500D5C" w14:textId="77777777" w:rsidR="009841AE" w:rsidRPr="004030CF" w:rsidRDefault="0028161B" w:rsidP="007D4E61">
                    <w:pPr>
                      <w:spacing w:after="0"/>
                      <w:jc w:val="center"/>
                      <w:rPr>
                        <w:rFonts w:ascii="PT Sans" w:hAnsi="PT Sans" w:cstheme="minorHAnsi"/>
                        <w:caps/>
                        <w:color w:val="253764" w:themeColor="accent1"/>
                        <w:sz w:val="14"/>
                        <w:szCs w:val="14"/>
                      </w:rPr>
                    </w:pPr>
                    <w:r>
                      <w:rPr>
                        <w:rFonts w:ascii="PT Sans" w:hAnsi="PT Sans" w:cstheme="minorHAnsi"/>
                        <w:caps/>
                        <w:color w:val="253764" w:themeColor="accent1"/>
                        <w:sz w:val="14"/>
                        <w:szCs w:val="14"/>
                      </w:rPr>
                      <w:t>Meripartio porvoon pooki</w:t>
                    </w:r>
                  </w:p>
                </w:txbxContent>
              </v:textbox>
              <w10:wrap anchorx="margin"/>
            </v:shape>
          </w:pict>
        </mc:Fallback>
      </mc:AlternateContent>
    </w:r>
    <w:r w:rsidR="0077536F">
      <w:rPr>
        <w:rFonts w:asciiTheme="majorHAnsi" w:hAnsiTheme="majorHAnsi"/>
        <w:color w:val="253764" w:themeColor="accent1"/>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2A558" w14:textId="77777777" w:rsidR="00D0779C" w:rsidRPr="001542D6" w:rsidRDefault="009E20EF" w:rsidP="00F42A65">
    <w:pPr>
      <w:pStyle w:val="Alatunniste"/>
      <w:jc w:val="right"/>
      <w:rPr>
        <w:rFonts w:asciiTheme="majorHAnsi" w:hAnsiTheme="majorHAnsi"/>
        <w:color w:val="253764" w:themeColor="accent1"/>
      </w:rPr>
    </w:pPr>
    <w:r>
      <w:rPr>
        <w:rFonts w:asciiTheme="majorHAnsi" w:hAnsiTheme="majorHAnsi"/>
        <w:noProof/>
        <w:color w:val="253764" w:themeColor="accent1"/>
      </w:rPr>
      <mc:AlternateContent>
        <mc:Choice Requires="wps">
          <w:drawing>
            <wp:anchor distT="0" distB="0" distL="114300" distR="114300" simplePos="0" relativeHeight="251667456" behindDoc="0" locked="0" layoutInCell="1" allowOverlap="1" wp14:anchorId="0FF2ABB0" wp14:editId="6BB1352F">
              <wp:simplePos x="0" y="0"/>
              <wp:positionH relativeFrom="margin">
                <wp:posOffset>1818640</wp:posOffset>
              </wp:positionH>
              <wp:positionV relativeFrom="paragraph">
                <wp:posOffset>252095</wp:posOffset>
              </wp:positionV>
              <wp:extent cx="435600" cy="122400"/>
              <wp:effectExtent l="0" t="0" r="3175" b="0"/>
              <wp:wrapNone/>
              <wp:docPr id="10" name="Tekstiruutu 10"/>
              <wp:cNvGraphicFramePr/>
              <a:graphic xmlns:a="http://schemas.openxmlformats.org/drawingml/2006/main">
                <a:graphicData uri="http://schemas.microsoft.com/office/word/2010/wordprocessingShape">
                  <wps:wsp>
                    <wps:cNvSpPr txBox="1"/>
                    <wps:spPr>
                      <a:xfrm>
                        <a:off x="0" y="0"/>
                        <a:ext cx="435600" cy="122400"/>
                      </a:xfrm>
                      <a:prstGeom prst="rect">
                        <a:avLst/>
                      </a:prstGeom>
                      <a:solidFill>
                        <a:schemeClr val="lt1"/>
                      </a:solidFill>
                      <a:ln w="6350">
                        <a:noFill/>
                      </a:ln>
                    </wps:spPr>
                    <wps:txbx>
                      <w:txbxContent>
                        <w:p w14:paraId="1E100083" w14:textId="77777777" w:rsidR="009E20EF" w:rsidRPr="008663C1" w:rsidRDefault="009E20EF" w:rsidP="008663C1">
                          <w:pPr>
                            <w:pStyle w:val="PARTIOalatunnisteosoite"/>
                            <w:rPr>
                              <w:rFonts w:ascii="PT Sans" w:hAnsi="PT Sans"/>
                              <w:b/>
                              <w:bCs/>
                              <w:sz w:val="14"/>
                              <w:szCs w:val="16"/>
                            </w:rPr>
                          </w:pPr>
                          <w:r w:rsidRPr="008663C1">
                            <w:rPr>
                              <w:rFonts w:ascii="PT Sans" w:hAnsi="PT Sans"/>
                              <w:b/>
                              <w:bCs/>
                              <w:sz w:val="14"/>
                              <w:szCs w:val="16"/>
                            </w:rPr>
                            <w:fldChar w:fldCharType="begin"/>
                          </w:r>
                          <w:r w:rsidRPr="008663C1">
                            <w:rPr>
                              <w:rFonts w:ascii="PT Sans" w:hAnsi="PT Sans"/>
                              <w:b/>
                              <w:bCs/>
                              <w:sz w:val="14"/>
                              <w:szCs w:val="16"/>
                            </w:rPr>
                            <w:instrText>PAGE   \* MERGEFORMAT</w:instrText>
                          </w:r>
                          <w:r w:rsidRPr="008663C1">
                            <w:rPr>
                              <w:rFonts w:ascii="PT Sans" w:hAnsi="PT Sans"/>
                              <w:b/>
                              <w:bCs/>
                              <w:sz w:val="14"/>
                              <w:szCs w:val="16"/>
                            </w:rPr>
                            <w:fldChar w:fldCharType="separate"/>
                          </w:r>
                          <w:r w:rsidRPr="008663C1">
                            <w:rPr>
                              <w:rFonts w:ascii="PT Sans" w:hAnsi="PT Sans"/>
                              <w:b/>
                              <w:bCs/>
                              <w:sz w:val="14"/>
                              <w:szCs w:val="16"/>
                            </w:rPr>
                            <w:t>1</w:t>
                          </w:r>
                          <w:r w:rsidRPr="008663C1">
                            <w:rPr>
                              <w:rFonts w:ascii="PT Sans" w:hAnsi="PT Sans"/>
                              <w:b/>
                              <w:bCs/>
                              <w:sz w:val="14"/>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FF2ABB0" id="_x0000_t202" coordsize="21600,21600" o:spt="202" path="m,l,21600r21600,l21600,xe">
              <v:stroke joinstyle="miter"/>
              <v:path gradientshapeok="t" o:connecttype="rect"/>
            </v:shapetype>
            <v:shape id="Tekstiruutu 10" o:spid="_x0000_s1035" type="#_x0000_t202" style="position:absolute;left:0;text-align:left;margin-left:143.2pt;margin-top:19.85pt;width:34.3pt;height:9.6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" fillcolor="white [3201]" stroked="f" strokeweight=".5pt">
              <v:textbox style="mso-fit-shape-to-text:t" inset="0,0,0,0">
                <w:txbxContent>
                  <w:p w14:paraId="1E100083" w14:textId="77777777" w:rsidR="009E20EF" w:rsidRPr="008663C1" w:rsidRDefault="009E20EF" w:rsidP="008663C1">
                    <w:pPr>
                      <w:pStyle w:val="PARTIOalatunnisteosoite"/>
                      <w:rPr>
                        <w:rFonts w:ascii="PT Sans" w:hAnsi="PT Sans"/>
                        <w:b/>
                        <w:bCs/>
                        <w:sz w:val="14"/>
                        <w:szCs w:val="16"/>
                      </w:rPr>
                    </w:pPr>
                    <w:r w:rsidRPr="008663C1">
                      <w:rPr>
                        <w:rFonts w:ascii="PT Sans" w:hAnsi="PT Sans"/>
                        <w:b/>
                        <w:bCs/>
                        <w:sz w:val="14"/>
                        <w:szCs w:val="16"/>
                      </w:rPr>
                      <w:fldChar w:fldCharType="begin"/>
                    </w:r>
                    <w:r w:rsidRPr="008663C1">
                      <w:rPr>
                        <w:rFonts w:ascii="PT Sans" w:hAnsi="PT Sans"/>
                        <w:b/>
                        <w:bCs/>
                        <w:sz w:val="14"/>
                        <w:szCs w:val="16"/>
                      </w:rPr>
                      <w:instrText>PAGE   \* MERGEFORMAT</w:instrText>
                    </w:r>
                    <w:r w:rsidRPr="008663C1">
                      <w:rPr>
                        <w:rFonts w:ascii="PT Sans" w:hAnsi="PT Sans"/>
                        <w:b/>
                        <w:bCs/>
                        <w:sz w:val="14"/>
                        <w:szCs w:val="16"/>
                      </w:rPr>
                      <w:fldChar w:fldCharType="separate"/>
                    </w:r>
                    <w:r w:rsidRPr="008663C1">
                      <w:rPr>
                        <w:rFonts w:ascii="PT Sans" w:hAnsi="PT Sans"/>
                        <w:b/>
                        <w:bCs/>
                        <w:sz w:val="14"/>
                        <w:szCs w:val="16"/>
                      </w:rPr>
                      <w:t>1</w:t>
                    </w:r>
                    <w:r w:rsidRPr="008663C1">
                      <w:rPr>
                        <w:rFonts w:ascii="PT Sans" w:hAnsi="PT Sans"/>
                        <w:b/>
                        <w:bCs/>
                        <w:sz w:val="14"/>
                        <w:szCs w:val="16"/>
                      </w:rPr>
                      <w:fldChar w:fldCharType="end"/>
                    </w:r>
                  </w:p>
                </w:txbxContent>
              </v:textbox>
              <w10:wrap anchorx="margin"/>
            </v:shape>
          </w:pict>
        </mc:Fallback>
      </mc:AlternateContent>
    </w:r>
    <w:r w:rsidR="003C3280">
      <w:rPr>
        <w:rFonts w:asciiTheme="majorHAnsi" w:hAnsiTheme="majorHAnsi"/>
        <w:noProof/>
        <w:color w:val="253764" w:themeColor="accent1"/>
      </w:rPr>
      <mc:AlternateContent>
        <mc:Choice Requires="wps">
          <w:drawing>
            <wp:anchor distT="0" distB="0" distL="114300" distR="114300" simplePos="0" relativeHeight="251659264" behindDoc="0" locked="0" layoutInCell="1" allowOverlap="1" wp14:anchorId="08523966" wp14:editId="5570B221">
              <wp:simplePos x="0" y="0"/>
              <wp:positionH relativeFrom="margin">
                <wp:posOffset>148590</wp:posOffset>
              </wp:positionH>
              <wp:positionV relativeFrom="paragraph">
                <wp:posOffset>93345</wp:posOffset>
              </wp:positionV>
              <wp:extent cx="3780000" cy="374400"/>
              <wp:effectExtent l="0" t="0" r="0" b="8255"/>
              <wp:wrapNone/>
              <wp:docPr id="3" name="Tekstiruutu 3"/>
              <wp:cNvGraphicFramePr/>
              <a:graphic xmlns:a="http://schemas.openxmlformats.org/drawingml/2006/main">
                <a:graphicData uri="http://schemas.microsoft.com/office/word/2010/wordprocessingShape">
                  <wps:wsp>
                    <wps:cNvSpPr txBox="1"/>
                    <wps:spPr>
                      <a:xfrm>
                        <a:off x="0" y="0"/>
                        <a:ext cx="3780000" cy="374400"/>
                      </a:xfrm>
                      <a:prstGeom prst="rect">
                        <a:avLst/>
                      </a:prstGeom>
                      <a:solidFill>
                        <a:schemeClr val="lt1"/>
                      </a:solidFill>
                      <a:ln w="6350">
                        <a:noFill/>
                      </a:ln>
                    </wps:spPr>
                    <wps:txbx>
                      <w:txbxContent>
                        <w:p w14:paraId="31578CAC" w14:textId="77777777" w:rsidR="003C3280" w:rsidRPr="004030CF" w:rsidRDefault="00304F41" w:rsidP="007D4E61">
                          <w:pPr>
                            <w:spacing w:after="0"/>
                            <w:jc w:val="center"/>
                            <w:rPr>
                              <w:rFonts w:ascii="PT Sans" w:hAnsi="PT Sans" w:cstheme="minorHAnsi"/>
                              <w:caps/>
                              <w:color w:val="253764" w:themeColor="accent1"/>
                              <w:sz w:val="14"/>
                              <w:szCs w:val="14"/>
                            </w:rPr>
                          </w:pPr>
                          <w:r>
                            <w:rPr>
                              <w:rFonts w:ascii="PT Sans" w:hAnsi="PT Sans" w:cstheme="minorHAnsi"/>
                              <w:caps/>
                              <w:color w:val="253764" w:themeColor="accent1"/>
                              <w:sz w:val="14"/>
                              <w:szCs w:val="14"/>
                            </w:rPr>
                            <w:t>meripartio porvoon pooki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8523966" id="Tekstiruutu 3" o:spid="_x0000_s1036" type="#_x0000_t202" style="position:absolute;left:0;text-align:left;margin-left:11.7pt;margin-top:7.35pt;width:297.65pt;height:2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" fillcolor="white [3201]" stroked="f" strokeweight=".5pt">
              <v:textbox style="mso-fit-shape-to-text:t" inset="0,0,0,0">
                <w:txbxContent>
                  <w:p w14:paraId="31578CAC" w14:textId="77777777" w:rsidR="003C3280" w:rsidRPr="004030CF" w:rsidRDefault="00304F41" w:rsidP="007D4E61">
                    <w:pPr>
                      <w:spacing w:after="0"/>
                      <w:jc w:val="center"/>
                      <w:rPr>
                        <w:rFonts w:ascii="PT Sans" w:hAnsi="PT Sans" w:cstheme="minorHAnsi"/>
                        <w:caps/>
                        <w:color w:val="253764" w:themeColor="accent1"/>
                        <w:sz w:val="14"/>
                        <w:szCs w:val="14"/>
                      </w:rPr>
                    </w:pPr>
                    <w:r>
                      <w:rPr>
                        <w:rFonts w:ascii="PT Sans" w:hAnsi="PT Sans" w:cstheme="minorHAnsi"/>
                        <w:caps/>
                        <w:color w:val="253764" w:themeColor="accent1"/>
                        <w:sz w:val="14"/>
                        <w:szCs w:val="14"/>
                      </w:rPr>
                      <w:t>meripartio porvoon pooki</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B300A" w14:textId="77777777" w:rsidR="00251384" w:rsidRDefault="00251384" w:rsidP="00D0779C">
      <w:pPr>
        <w:spacing w:after="0"/>
      </w:pPr>
      <w:r>
        <w:separator/>
      </w:r>
    </w:p>
  </w:footnote>
  <w:footnote w:type="continuationSeparator" w:id="0">
    <w:p w14:paraId="6D6E6ECC" w14:textId="77777777" w:rsidR="00251384" w:rsidRDefault="00251384" w:rsidP="00D0779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C5982" w14:textId="77777777" w:rsidR="00BA09D4" w:rsidRDefault="0028161B">
    <w:pPr>
      <w:pStyle w:val="Yltunniste"/>
    </w:pPr>
    <w:r>
      <w:rPr>
        <w:noProof/>
      </w:rPr>
      <w:drawing>
        <wp:anchor distT="0" distB="0" distL="114300" distR="114300" simplePos="0" relativeHeight="251670528" behindDoc="0" locked="0" layoutInCell="1" allowOverlap="1" wp14:anchorId="36C3F7F1" wp14:editId="170BB265">
          <wp:simplePos x="0" y="0"/>
          <wp:positionH relativeFrom="column">
            <wp:posOffset>-266529</wp:posOffset>
          </wp:positionH>
          <wp:positionV relativeFrom="paragraph">
            <wp:posOffset>-359410</wp:posOffset>
          </wp:positionV>
          <wp:extent cx="1444001" cy="360000"/>
          <wp:effectExtent l="0" t="0" r="0" b="2540"/>
          <wp:wrapNone/>
          <wp:docPr id="1997523091" name="Kuva 20" descr="Kuva, joka sisältää kohteen teksti, Fontti, Grafiikka, musta&#10;&#10;Tekoälyn generoima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523091" name="Kuva 20" descr="Kuva, joka sisältää kohteen teksti, Fontti, Grafiikka, musta&#10;&#10;Tekoälyn generoima sisältö voi olla virheellistä."/>
                  <pic:cNvPicPr/>
                </pic:nvPicPr>
                <pic:blipFill rotWithShape="1">
                  <a:blip r:embed="rId1">
                    <a:extLst>
                      <a:ext uri="{28A0092B-C50C-407E-A947-70E740481C1C}">
                        <a14:useLocalDpi xmlns:a14="http://schemas.microsoft.com/office/drawing/2010/main" val="0"/>
                      </a:ext>
                    </a:extLst>
                  </a:blip>
                  <a:srcRect t="17190" b="18725"/>
                  <a:stretch/>
                </pic:blipFill>
                <pic:spPr bwMode="auto">
                  <a:xfrm>
                    <a:off x="0" y="0"/>
                    <a:ext cx="1444001" cy="360000"/>
                  </a:xfrm>
                  <a:prstGeom prst="rect">
                    <a:avLst/>
                  </a:prstGeom>
                  <a:ln>
                    <a:noFill/>
                  </a:ln>
                  <a:extLst>
                    <a:ext uri="{53640926-AAD7-44D8-BBD7-CCE9431645EC}">
                      <a14:shadowObscured xmlns:a14="http://schemas.microsoft.com/office/drawing/2010/main"/>
                    </a:ext>
                  </a:extLst>
                </pic:spPr>
              </pic:pic>
            </a:graphicData>
          </a:graphic>
        </wp:anchor>
      </w:drawing>
    </w:r>
    <w:r w:rsidR="00D73F63" w:rsidRPr="00D73F63">
      <w:rPr>
        <w:noProof/>
      </w:rPr>
      <w:drawing>
        <wp:anchor distT="0" distB="0" distL="114300" distR="114300" simplePos="0" relativeHeight="251665408" behindDoc="1" locked="0" layoutInCell="1" allowOverlap="1" wp14:anchorId="36C77800" wp14:editId="1D537164">
          <wp:simplePos x="0" y="0"/>
          <wp:positionH relativeFrom="margin">
            <wp:posOffset>3312795</wp:posOffset>
          </wp:positionH>
          <wp:positionV relativeFrom="page">
            <wp:posOffset>258445</wp:posOffset>
          </wp:positionV>
          <wp:extent cx="938572" cy="360000"/>
          <wp:effectExtent l="0" t="0" r="0" b="2540"/>
          <wp:wrapNone/>
          <wp:docPr id="35" name="Kuva 1" descr="partio_logo_rgb_kontto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tio_logo_rgb_konttori"/>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38572" cy="360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216E2"/>
    <w:multiLevelType w:val="hybridMultilevel"/>
    <w:tmpl w:val="44F82A56"/>
    <w:lvl w:ilvl="0" w:tplc="040B000F">
      <w:start w:val="1"/>
      <w:numFmt w:val="decimal"/>
      <w:lvlText w:val="%1."/>
      <w:lvlJc w:val="left"/>
      <w:pPr>
        <w:ind w:left="72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03811AA6"/>
    <w:multiLevelType w:val="multilevel"/>
    <w:tmpl w:val="040B001D"/>
    <w:numStyleLink w:val="Monitasoinenluettelo"/>
  </w:abstractNum>
  <w:abstractNum w:abstractNumId="2" w15:restartNumberingAfterBreak="0">
    <w:nsid w:val="0AD42182"/>
    <w:multiLevelType w:val="hybridMultilevel"/>
    <w:tmpl w:val="6BA89A2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15DE0F89"/>
    <w:multiLevelType w:val="hybridMultilevel"/>
    <w:tmpl w:val="7AFCA1C6"/>
    <w:lvl w:ilvl="0" w:tplc="040B000F">
      <w:start w:val="1"/>
      <w:numFmt w:val="decimal"/>
      <w:lvlText w:val="%1."/>
      <w:lvlJc w:val="left"/>
      <w:pPr>
        <w:ind w:left="144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15:restartNumberingAfterBreak="0">
    <w:nsid w:val="18117DC3"/>
    <w:multiLevelType w:val="multilevel"/>
    <w:tmpl w:val="040B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C3E26C8"/>
    <w:multiLevelType w:val="hybridMultilevel"/>
    <w:tmpl w:val="CF3CD6E0"/>
    <w:lvl w:ilvl="0" w:tplc="D5081748">
      <w:start w:val="1"/>
      <w:numFmt w:val="bullet"/>
      <w:pStyle w:val="Luettelokappale"/>
      <w:lvlText w:val="&gt;"/>
      <w:lvlJc w:val="left"/>
      <w:pPr>
        <w:ind w:left="720" w:hanging="360"/>
      </w:pPr>
      <w:rPr>
        <w:rFonts w:ascii="Tondu Beta" w:hAnsi="Tondu Beta" w:hint="default"/>
        <w:color w:val="28A9E1" w:themeColor="accent5"/>
      </w:rPr>
    </w:lvl>
    <w:lvl w:ilvl="1" w:tplc="B57E2298">
      <w:start w:val="1"/>
      <w:numFmt w:val="bullet"/>
      <w:lvlText w:val="o"/>
      <w:lvlJc w:val="left"/>
      <w:pPr>
        <w:ind w:left="1440" w:hanging="360"/>
      </w:pPr>
      <w:rPr>
        <w:rFonts w:ascii="Courier New" w:hAnsi="Courier New" w:cs="Courier New" w:hint="default"/>
        <w:color w:val="28A9E1" w:themeColor="accent5"/>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1DB43C52"/>
    <w:multiLevelType w:val="hybridMultilevel"/>
    <w:tmpl w:val="BB4CCA36"/>
    <w:lvl w:ilvl="0" w:tplc="16FAFC3A">
      <w:start w:val="1"/>
      <w:numFmt w:val="bullet"/>
      <w:lvlText w:val="&gt;"/>
      <w:lvlJc w:val="left"/>
      <w:pPr>
        <w:ind w:left="720" w:hanging="360"/>
      </w:pPr>
      <w:rPr>
        <w:rFonts w:ascii="Tondu Beta" w:hAnsi="Tondu Beta" w:hint="default"/>
        <w:color w:val="28A9E1" w:themeColor="accent5"/>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7" w15:restartNumberingAfterBreak="0">
    <w:nsid w:val="1DCB2D87"/>
    <w:multiLevelType w:val="hybridMultilevel"/>
    <w:tmpl w:val="8110DAF2"/>
    <w:lvl w:ilvl="0" w:tplc="4DE81E68">
      <w:start w:val="1"/>
      <w:numFmt w:val="decimal"/>
      <w:lvlText w:val="%1."/>
      <w:lvlJc w:val="left"/>
      <w:pPr>
        <w:ind w:left="144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8" w15:restartNumberingAfterBreak="0">
    <w:nsid w:val="1FBB6EC5"/>
    <w:multiLevelType w:val="hybridMultilevel"/>
    <w:tmpl w:val="84E02846"/>
    <w:lvl w:ilvl="0" w:tplc="040B000F">
      <w:start w:val="1"/>
      <w:numFmt w:val="decimal"/>
      <w:lvlText w:val="%1."/>
      <w:lvlJc w:val="left"/>
      <w:pPr>
        <w:ind w:left="1440" w:hanging="360"/>
      </w:pPr>
      <w:rPr>
        <w:rFonts w:hint="default"/>
        <w:color w:val="28A9E1" w:themeColor="accent5"/>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9" w15:restartNumberingAfterBreak="0">
    <w:nsid w:val="230831D3"/>
    <w:multiLevelType w:val="multilevel"/>
    <w:tmpl w:val="040B001D"/>
    <w:styleLink w:val="Monitasoinenluettelo"/>
    <w:lvl w:ilvl="0">
      <w:start w:val="1"/>
      <w:numFmt w:val="bullet"/>
      <w:lvlText w:val="&gt;"/>
      <w:lvlJc w:val="left"/>
      <w:pPr>
        <w:ind w:left="360" w:hanging="360"/>
      </w:pPr>
      <w:rPr>
        <w:rFonts w:ascii="Tondu Beta" w:hAnsi="Tondu Beta" w:hint="default"/>
        <w:color w:val="28A9E1" w:themeColor="accent5"/>
      </w:rPr>
    </w:lvl>
    <w:lvl w:ilvl="1">
      <w:start w:val="1"/>
      <w:numFmt w:val="bullet"/>
      <w:lvlText w:val="o"/>
      <w:lvlJc w:val="left"/>
      <w:pPr>
        <w:ind w:left="720" w:hanging="360"/>
      </w:pPr>
      <w:rPr>
        <w:rFonts w:ascii="Courier New" w:hAnsi="Courier New" w:hint="default"/>
        <w:color w:val="28A9E1" w:themeColor="accent5"/>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32B69A8"/>
    <w:multiLevelType w:val="hybridMultilevel"/>
    <w:tmpl w:val="40568836"/>
    <w:lvl w:ilvl="0" w:tplc="040B000F">
      <w:start w:val="1"/>
      <w:numFmt w:val="decimal"/>
      <w:lvlText w:val="%1."/>
      <w:lvlJc w:val="left"/>
      <w:pPr>
        <w:ind w:left="144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1" w15:restartNumberingAfterBreak="0">
    <w:nsid w:val="28186056"/>
    <w:multiLevelType w:val="multilevel"/>
    <w:tmpl w:val="040B001D"/>
    <w:numStyleLink w:val="Monitasoinenluettelo"/>
  </w:abstractNum>
  <w:abstractNum w:abstractNumId="12" w15:restartNumberingAfterBreak="0">
    <w:nsid w:val="2BDD0B5C"/>
    <w:multiLevelType w:val="hybridMultilevel"/>
    <w:tmpl w:val="D6DA29B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3" w15:restartNumberingAfterBreak="0">
    <w:nsid w:val="2CBE1E1C"/>
    <w:multiLevelType w:val="multilevel"/>
    <w:tmpl w:val="040B001D"/>
    <w:numStyleLink w:val="Monitasoinenluettelo"/>
  </w:abstractNum>
  <w:abstractNum w:abstractNumId="14" w15:restartNumberingAfterBreak="0">
    <w:nsid w:val="2E87248C"/>
    <w:multiLevelType w:val="hybridMultilevel"/>
    <w:tmpl w:val="9B4E7A68"/>
    <w:lvl w:ilvl="0" w:tplc="FAA0721E">
      <w:start w:val="1"/>
      <w:numFmt w:val="decimal"/>
      <w:pStyle w:val="Otsikko1"/>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5" w15:restartNumberingAfterBreak="0">
    <w:nsid w:val="2EF700D1"/>
    <w:multiLevelType w:val="hybridMultilevel"/>
    <w:tmpl w:val="E43A239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6" w15:restartNumberingAfterBreak="0">
    <w:nsid w:val="2F1F69DD"/>
    <w:multiLevelType w:val="hybridMultilevel"/>
    <w:tmpl w:val="25684D0E"/>
    <w:lvl w:ilvl="0" w:tplc="4DE81E68">
      <w:start w:val="1"/>
      <w:numFmt w:val="decimal"/>
      <w:lvlText w:val="%1."/>
      <w:lvlJc w:val="left"/>
      <w:pPr>
        <w:ind w:left="72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7" w15:restartNumberingAfterBreak="0">
    <w:nsid w:val="31205D4D"/>
    <w:multiLevelType w:val="hybridMultilevel"/>
    <w:tmpl w:val="3260F036"/>
    <w:lvl w:ilvl="0" w:tplc="16FAFC3A">
      <w:start w:val="1"/>
      <w:numFmt w:val="bullet"/>
      <w:lvlText w:val="&gt;"/>
      <w:lvlJc w:val="left"/>
      <w:pPr>
        <w:ind w:left="720" w:hanging="360"/>
      </w:pPr>
      <w:rPr>
        <w:rFonts w:ascii="Tondu Beta" w:hAnsi="Tondu Beta" w:hint="default"/>
        <w:color w:val="28A9E1" w:themeColor="accent5"/>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8" w15:restartNumberingAfterBreak="0">
    <w:nsid w:val="3340542E"/>
    <w:multiLevelType w:val="multilevel"/>
    <w:tmpl w:val="040B001D"/>
    <w:numStyleLink w:val="Monitasoinenluettelo"/>
  </w:abstractNum>
  <w:abstractNum w:abstractNumId="19" w15:restartNumberingAfterBreak="0">
    <w:nsid w:val="36191A3A"/>
    <w:multiLevelType w:val="hybridMultilevel"/>
    <w:tmpl w:val="AAC27A24"/>
    <w:lvl w:ilvl="0" w:tplc="16FAFC3A">
      <w:start w:val="1"/>
      <w:numFmt w:val="bullet"/>
      <w:lvlText w:val="&gt;"/>
      <w:lvlJc w:val="left"/>
      <w:pPr>
        <w:ind w:left="720" w:hanging="360"/>
      </w:pPr>
      <w:rPr>
        <w:rFonts w:ascii="Tondu Beta" w:hAnsi="Tondu Beta" w:hint="default"/>
        <w:color w:val="28A9E1" w:themeColor="accent5"/>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0" w15:restartNumberingAfterBreak="0">
    <w:nsid w:val="39FB1B39"/>
    <w:multiLevelType w:val="hybridMultilevel"/>
    <w:tmpl w:val="0A223C1C"/>
    <w:lvl w:ilvl="0" w:tplc="040B000F">
      <w:start w:val="1"/>
      <w:numFmt w:val="decimal"/>
      <w:lvlText w:val="%1."/>
      <w:lvlJc w:val="left"/>
      <w:pPr>
        <w:ind w:left="72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1" w15:restartNumberingAfterBreak="0">
    <w:nsid w:val="3A440FC8"/>
    <w:multiLevelType w:val="hybridMultilevel"/>
    <w:tmpl w:val="3DAC3EEC"/>
    <w:lvl w:ilvl="0" w:tplc="040B000F">
      <w:start w:val="1"/>
      <w:numFmt w:val="decimal"/>
      <w:lvlText w:val="%1."/>
      <w:lvlJc w:val="left"/>
      <w:pPr>
        <w:ind w:left="720" w:hanging="360"/>
      </w:pPr>
      <w:rPr>
        <w:rFonts w:hint="default"/>
        <w:color w:val="28A9E1" w:themeColor="accent5"/>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2" w15:restartNumberingAfterBreak="0">
    <w:nsid w:val="3FB832A1"/>
    <w:multiLevelType w:val="multilevel"/>
    <w:tmpl w:val="040B001D"/>
    <w:numStyleLink w:val="Monitasoinenluettelo"/>
  </w:abstractNum>
  <w:abstractNum w:abstractNumId="23" w15:restartNumberingAfterBreak="0">
    <w:nsid w:val="40651A92"/>
    <w:multiLevelType w:val="hybridMultilevel"/>
    <w:tmpl w:val="2BD0120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4" w15:restartNumberingAfterBreak="0">
    <w:nsid w:val="406B11FB"/>
    <w:multiLevelType w:val="hybridMultilevel"/>
    <w:tmpl w:val="DF08B414"/>
    <w:lvl w:ilvl="0" w:tplc="16FAFC3A">
      <w:start w:val="1"/>
      <w:numFmt w:val="bullet"/>
      <w:lvlText w:val="&gt;"/>
      <w:lvlJc w:val="left"/>
      <w:pPr>
        <w:ind w:left="720" w:hanging="360"/>
      </w:pPr>
      <w:rPr>
        <w:rFonts w:ascii="Tondu Beta" w:hAnsi="Tondu Beta" w:hint="default"/>
        <w:color w:val="28A9E1" w:themeColor="accent5"/>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5" w15:restartNumberingAfterBreak="0">
    <w:nsid w:val="455D30ED"/>
    <w:multiLevelType w:val="hybridMultilevel"/>
    <w:tmpl w:val="67D850DC"/>
    <w:lvl w:ilvl="0" w:tplc="16FAFC3A">
      <w:start w:val="1"/>
      <w:numFmt w:val="bullet"/>
      <w:lvlText w:val="&gt;"/>
      <w:lvlJc w:val="left"/>
      <w:pPr>
        <w:ind w:left="720" w:hanging="360"/>
      </w:pPr>
      <w:rPr>
        <w:rFonts w:ascii="Tondu Beta" w:hAnsi="Tondu Beta" w:hint="default"/>
        <w:color w:val="28A9E1" w:themeColor="accent5"/>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6" w15:restartNumberingAfterBreak="0">
    <w:nsid w:val="49B61323"/>
    <w:multiLevelType w:val="hybridMultilevel"/>
    <w:tmpl w:val="CF1A8E9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7" w15:restartNumberingAfterBreak="0">
    <w:nsid w:val="49DC38F6"/>
    <w:multiLevelType w:val="hybridMultilevel"/>
    <w:tmpl w:val="003EC870"/>
    <w:lvl w:ilvl="0" w:tplc="16FAFC3A">
      <w:start w:val="1"/>
      <w:numFmt w:val="bullet"/>
      <w:lvlText w:val="&gt;"/>
      <w:lvlJc w:val="left"/>
      <w:pPr>
        <w:ind w:left="1077" w:hanging="360"/>
      </w:pPr>
      <w:rPr>
        <w:rFonts w:ascii="Tondu Beta" w:hAnsi="Tondu Beta" w:hint="default"/>
        <w:color w:val="28A9E1" w:themeColor="accent5"/>
      </w:rPr>
    </w:lvl>
    <w:lvl w:ilvl="1" w:tplc="040B0003" w:tentative="1">
      <w:start w:val="1"/>
      <w:numFmt w:val="bullet"/>
      <w:lvlText w:val="o"/>
      <w:lvlJc w:val="left"/>
      <w:pPr>
        <w:ind w:left="1797" w:hanging="360"/>
      </w:pPr>
      <w:rPr>
        <w:rFonts w:ascii="Courier New" w:hAnsi="Courier New" w:cs="Courier New" w:hint="default"/>
      </w:rPr>
    </w:lvl>
    <w:lvl w:ilvl="2" w:tplc="040B0005" w:tentative="1">
      <w:start w:val="1"/>
      <w:numFmt w:val="bullet"/>
      <w:lvlText w:val=""/>
      <w:lvlJc w:val="left"/>
      <w:pPr>
        <w:ind w:left="2517" w:hanging="360"/>
      </w:pPr>
      <w:rPr>
        <w:rFonts w:ascii="Wingdings" w:hAnsi="Wingdings" w:hint="default"/>
      </w:rPr>
    </w:lvl>
    <w:lvl w:ilvl="3" w:tplc="040B0001" w:tentative="1">
      <w:start w:val="1"/>
      <w:numFmt w:val="bullet"/>
      <w:lvlText w:val=""/>
      <w:lvlJc w:val="left"/>
      <w:pPr>
        <w:ind w:left="3237" w:hanging="360"/>
      </w:pPr>
      <w:rPr>
        <w:rFonts w:ascii="Symbol" w:hAnsi="Symbol" w:hint="default"/>
      </w:rPr>
    </w:lvl>
    <w:lvl w:ilvl="4" w:tplc="040B0003" w:tentative="1">
      <w:start w:val="1"/>
      <w:numFmt w:val="bullet"/>
      <w:lvlText w:val="o"/>
      <w:lvlJc w:val="left"/>
      <w:pPr>
        <w:ind w:left="3957" w:hanging="360"/>
      </w:pPr>
      <w:rPr>
        <w:rFonts w:ascii="Courier New" w:hAnsi="Courier New" w:cs="Courier New" w:hint="default"/>
      </w:rPr>
    </w:lvl>
    <w:lvl w:ilvl="5" w:tplc="040B0005" w:tentative="1">
      <w:start w:val="1"/>
      <w:numFmt w:val="bullet"/>
      <w:lvlText w:val=""/>
      <w:lvlJc w:val="left"/>
      <w:pPr>
        <w:ind w:left="4677" w:hanging="360"/>
      </w:pPr>
      <w:rPr>
        <w:rFonts w:ascii="Wingdings" w:hAnsi="Wingdings" w:hint="default"/>
      </w:rPr>
    </w:lvl>
    <w:lvl w:ilvl="6" w:tplc="040B0001" w:tentative="1">
      <w:start w:val="1"/>
      <w:numFmt w:val="bullet"/>
      <w:lvlText w:val=""/>
      <w:lvlJc w:val="left"/>
      <w:pPr>
        <w:ind w:left="5397" w:hanging="360"/>
      </w:pPr>
      <w:rPr>
        <w:rFonts w:ascii="Symbol" w:hAnsi="Symbol" w:hint="default"/>
      </w:rPr>
    </w:lvl>
    <w:lvl w:ilvl="7" w:tplc="040B0003" w:tentative="1">
      <w:start w:val="1"/>
      <w:numFmt w:val="bullet"/>
      <w:lvlText w:val="o"/>
      <w:lvlJc w:val="left"/>
      <w:pPr>
        <w:ind w:left="6117" w:hanging="360"/>
      </w:pPr>
      <w:rPr>
        <w:rFonts w:ascii="Courier New" w:hAnsi="Courier New" w:cs="Courier New" w:hint="default"/>
      </w:rPr>
    </w:lvl>
    <w:lvl w:ilvl="8" w:tplc="040B0005" w:tentative="1">
      <w:start w:val="1"/>
      <w:numFmt w:val="bullet"/>
      <w:lvlText w:val=""/>
      <w:lvlJc w:val="left"/>
      <w:pPr>
        <w:ind w:left="6837" w:hanging="360"/>
      </w:pPr>
      <w:rPr>
        <w:rFonts w:ascii="Wingdings" w:hAnsi="Wingdings" w:hint="default"/>
      </w:rPr>
    </w:lvl>
  </w:abstractNum>
  <w:abstractNum w:abstractNumId="28" w15:restartNumberingAfterBreak="0">
    <w:nsid w:val="4A706A7C"/>
    <w:multiLevelType w:val="hybridMultilevel"/>
    <w:tmpl w:val="C7BE5512"/>
    <w:lvl w:ilvl="0" w:tplc="040B000F">
      <w:start w:val="1"/>
      <w:numFmt w:val="decimal"/>
      <w:lvlText w:val="%1."/>
      <w:lvlJc w:val="left"/>
      <w:pPr>
        <w:ind w:left="72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9" w15:restartNumberingAfterBreak="0">
    <w:nsid w:val="50336F29"/>
    <w:multiLevelType w:val="hybridMultilevel"/>
    <w:tmpl w:val="8974AFC8"/>
    <w:lvl w:ilvl="0" w:tplc="040B000F">
      <w:start w:val="1"/>
      <w:numFmt w:val="decimal"/>
      <w:lvlText w:val="%1."/>
      <w:lvlJc w:val="left"/>
      <w:pPr>
        <w:ind w:left="144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0" w15:restartNumberingAfterBreak="0">
    <w:nsid w:val="5AF64DF3"/>
    <w:multiLevelType w:val="hybridMultilevel"/>
    <w:tmpl w:val="406CED0E"/>
    <w:lvl w:ilvl="0" w:tplc="040B000F">
      <w:start w:val="1"/>
      <w:numFmt w:val="decimal"/>
      <w:lvlText w:val="%1."/>
      <w:lvlJc w:val="left"/>
      <w:pPr>
        <w:ind w:left="72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1" w15:restartNumberingAfterBreak="0">
    <w:nsid w:val="660237F2"/>
    <w:multiLevelType w:val="hybridMultilevel"/>
    <w:tmpl w:val="F62201E8"/>
    <w:lvl w:ilvl="0" w:tplc="040B000F">
      <w:start w:val="1"/>
      <w:numFmt w:val="decimal"/>
      <w:lvlText w:val="%1."/>
      <w:lvlJc w:val="left"/>
      <w:pPr>
        <w:ind w:left="72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2" w15:restartNumberingAfterBreak="0">
    <w:nsid w:val="6B560D5A"/>
    <w:multiLevelType w:val="hybridMultilevel"/>
    <w:tmpl w:val="24D8F12A"/>
    <w:lvl w:ilvl="0" w:tplc="D58AC8EE">
      <w:start w:val="1"/>
      <w:numFmt w:val="bullet"/>
      <w:lvlText w:val="&gt;"/>
      <w:lvlJc w:val="left"/>
      <w:pPr>
        <w:ind w:left="1440" w:hanging="360"/>
      </w:pPr>
      <w:rPr>
        <w:rFonts w:ascii="Tondu Beta" w:hAnsi="Tondu Beta" w:hint="default"/>
        <w:color w:val="28A9E1" w:themeColor="accent5"/>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33" w15:restartNumberingAfterBreak="0">
    <w:nsid w:val="6C007CE1"/>
    <w:multiLevelType w:val="hybridMultilevel"/>
    <w:tmpl w:val="0A663BBA"/>
    <w:lvl w:ilvl="0" w:tplc="040B000F">
      <w:start w:val="1"/>
      <w:numFmt w:val="decimal"/>
      <w:lvlText w:val="%1."/>
      <w:lvlJc w:val="left"/>
      <w:pPr>
        <w:ind w:left="72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4" w15:restartNumberingAfterBreak="0">
    <w:nsid w:val="6F00152E"/>
    <w:multiLevelType w:val="hybridMultilevel"/>
    <w:tmpl w:val="4F664F5A"/>
    <w:lvl w:ilvl="0" w:tplc="16FAFC3A">
      <w:start w:val="1"/>
      <w:numFmt w:val="bullet"/>
      <w:lvlText w:val="&gt;"/>
      <w:lvlJc w:val="left"/>
      <w:pPr>
        <w:ind w:left="720" w:hanging="360"/>
      </w:pPr>
      <w:rPr>
        <w:rFonts w:ascii="Tondu Beta" w:hAnsi="Tondu Beta" w:hint="default"/>
        <w:color w:val="28A9E1" w:themeColor="accent5"/>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5" w15:restartNumberingAfterBreak="0">
    <w:nsid w:val="711B6F09"/>
    <w:multiLevelType w:val="hybridMultilevel"/>
    <w:tmpl w:val="02B897E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6" w15:restartNumberingAfterBreak="0">
    <w:nsid w:val="71B16384"/>
    <w:multiLevelType w:val="hybridMultilevel"/>
    <w:tmpl w:val="1AD6C3BC"/>
    <w:lvl w:ilvl="0" w:tplc="040B000F">
      <w:start w:val="1"/>
      <w:numFmt w:val="decimal"/>
      <w:lvlText w:val="%1."/>
      <w:lvlJc w:val="left"/>
      <w:pPr>
        <w:ind w:left="144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7" w15:restartNumberingAfterBreak="0">
    <w:nsid w:val="76531B19"/>
    <w:multiLevelType w:val="hybridMultilevel"/>
    <w:tmpl w:val="9DC4003C"/>
    <w:lvl w:ilvl="0" w:tplc="040B000F">
      <w:start w:val="1"/>
      <w:numFmt w:val="decimal"/>
      <w:lvlText w:val="%1."/>
      <w:lvlJc w:val="left"/>
      <w:pPr>
        <w:ind w:left="72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8" w15:restartNumberingAfterBreak="0">
    <w:nsid w:val="78355B39"/>
    <w:multiLevelType w:val="multilevel"/>
    <w:tmpl w:val="040B001D"/>
    <w:numStyleLink w:val="Monitasoinenluettelo"/>
  </w:abstractNum>
  <w:abstractNum w:abstractNumId="39" w15:restartNumberingAfterBreak="0">
    <w:nsid w:val="7B0010A0"/>
    <w:multiLevelType w:val="hybridMultilevel"/>
    <w:tmpl w:val="11ECECA2"/>
    <w:lvl w:ilvl="0" w:tplc="040B000F">
      <w:start w:val="1"/>
      <w:numFmt w:val="decimal"/>
      <w:lvlText w:val="%1."/>
      <w:lvlJc w:val="left"/>
      <w:pPr>
        <w:ind w:left="720" w:hanging="360"/>
      </w:pPr>
      <w:rPr>
        <w:rFonts w:hint="default"/>
        <w:color w:val="28A9E1" w:themeColor="accent5"/>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16cid:durableId="1336029491">
    <w:abstractNumId w:val="26"/>
  </w:num>
  <w:num w:numId="2" w16cid:durableId="921766341">
    <w:abstractNumId w:val="14"/>
  </w:num>
  <w:num w:numId="3" w16cid:durableId="2111586986">
    <w:abstractNumId w:val="32"/>
  </w:num>
  <w:num w:numId="4" w16cid:durableId="1022702140">
    <w:abstractNumId w:val="15"/>
  </w:num>
  <w:num w:numId="5" w16cid:durableId="135803487">
    <w:abstractNumId w:val="8"/>
  </w:num>
  <w:num w:numId="6" w16cid:durableId="1071276174">
    <w:abstractNumId w:val="10"/>
  </w:num>
  <w:num w:numId="7" w16cid:durableId="1674068460">
    <w:abstractNumId w:val="24"/>
  </w:num>
  <w:num w:numId="8" w16cid:durableId="706294066">
    <w:abstractNumId w:val="29"/>
  </w:num>
  <w:num w:numId="9" w16cid:durableId="1495949641">
    <w:abstractNumId w:val="7"/>
  </w:num>
  <w:num w:numId="10" w16cid:durableId="2145540212">
    <w:abstractNumId w:val="3"/>
  </w:num>
  <w:num w:numId="11" w16cid:durableId="307319603">
    <w:abstractNumId w:val="36"/>
  </w:num>
  <w:num w:numId="12" w16cid:durableId="489374364">
    <w:abstractNumId w:val="33"/>
  </w:num>
  <w:num w:numId="13" w16cid:durableId="1784567503">
    <w:abstractNumId w:val="0"/>
  </w:num>
  <w:num w:numId="14" w16cid:durableId="69154277">
    <w:abstractNumId w:val="16"/>
  </w:num>
  <w:num w:numId="15" w16cid:durableId="1696225271">
    <w:abstractNumId w:val="39"/>
  </w:num>
  <w:num w:numId="16" w16cid:durableId="223834703">
    <w:abstractNumId w:val="31"/>
  </w:num>
  <w:num w:numId="17" w16cid:durableId="510949583">
    <w:abstractNumId w:val="20"/>
  </w:num>
  <w:num w:numId="18" w16cid:durableId="1082415023">
    <w:abstractNumId w:val="17"/>
  </w:num>
  <w:num w:numId="19" w16cid:durableId="1519344184">
    <w:abstractNumId w:val="6"/>
  </w:num>
  <w:num w:numId="20" w16cid:durableId="83110410">
    <w:abstractNumId w:val="25"/>
  </w:num>
  <w:num w:numId="21" w16cid:durableId="128403398">
    <w:abstractNumId w:val="28"/>
  </w:num>
  <w:num w:numId="22" w16cid:durableId="1845581924">
    <w:abstractNumId w:val="37"/>
  </w:num>
  <w:num w:numId="23" w16cid:durableId="969674041">
    <w:abstractNumId w:val="30"/>
  </w:num>
  <w:num w:numId="24" w16cid:durableId="78673830">
    <w:abstractNumId w:val="19"/>
  </w:num>
  <w:num w:numId="25" w16cid:durableId="1077899791">
    <w:abstractNumId w:val="21"/>
  </w:num>
  <w:num w:numId="26" w16cid:durableId="284391914">
    <w:abstractNumId w:val="35"/>
  </w:num>
  <w:num w:numId="27" w16cid:durableId="639070431">
    <w:abstractNumId w:val="12"/>
  </w:num>
  <w:num w:numId="28" w16cid:durableId="1775129412">
    <w:abstractNumId w:val="34"/>
  </w:num>
  <w:num w:numId="29" w16cid:durableId="428501914">
    <w:abstractNumId w:val="27"/>
  </w:num>
  <w:num w:numId="30" w16cid:durableId="344284407">
    <w:abstractNumId w:val="5"/>
  </w:num>
  <w:num w:numId="31" w16cid:durableId="1118336248">
    <w:abstractNumId w:val="4"/>
  </w:num>
  <w:num w:numId="32" w16cid:durableId="373964309">
    <w:abstractNumId w:val="9"/>
  </w:num>
  <w:num w:numId="33" w16cid:durableId="14499170">
    <w:abstractNumId w:val="11"/>
  </w:num>
  <w:num w:numId="34" w16cid:durableId="830756474">
    <w:abstractNumId w:val="13"/>
  </w:num>
  <w:num w:numId="35" w16cid:durableId="1026061388">
    <w:abstractNumId w:val="1"/>
  </w:num>
  <w:num w:numId="36" w16cid:durableId="1800148982">
    <w:abstractNumId w:val="22"/>
  </w:num>
  <w:num w:numId="37" w16cid:durableId="928149766">
    <w:abstractNumId w:val="38"/>
  </w:num>
  <w:num w:numId="38" w16cid:durableId="1924727662">
    <w:abstractNumId w:val="2"/>
  </w:num>
  <w:num w:numId="39" w16cid:durableId="738943743">
    <w:abstractNumId w:val="18"/>
  </w:num>
  <w:num w:numId="40" w16cid:durableId="15402369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attachedTemplate r:id="rId1"/>
  <w:defaultTabStop w:val="1304"/>
  <w:hyphenationZone w:val="425"/>
  <w:bookFoldPrint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A86"/>
    <w:rsid w:val="00001CB3"/>
    <w:rsid w:val="00015E9E"/>
    <w:rsid w:val="00022607"/>
    <w:rsid w:val="00036D4F"/>
    <w:rsid w:val="00037CCA"/>
    <w:rsid w:val="000401DB"/>
    <w:rsid w:val="00045477"/>
    <w:rsid w:val="00060DBB"/>
    <w:rsid w:val="0007154B"/>
    <w:rsid w:val="00077924"/>
    <w:rsid w:val="00083417"/>
    <w:rsid w:val="000905A4"/>
    <w:rsid w:val="0009699A"/>
    <w:rsid w:val="000973A0"/>
    <w:rsid w:val="000A01EC"/>
    <w:rsid w:val="000B0034"/>
    <w:rsid w:val="000B2FDC"/>
    <w:rsid w:val="000B5104"/>
    <w:rsid w:val="000B5DCC"/>
    <w:rsid w:val="000C28A1"/>
    <w:rsid w:val="000C7FCF"/>
    <w:rsid w:val="000D6CD6"/>
    <w:rsid w:val="000E024F"/>
    <w:rsid w:val="000E43C8"/>
    <w:rsid w:val="000F2445"/>
    <w:rsid w:val="000F5A47"/>
    <w:rsid w:val="000F78CF"/>
    <w:rsid w:val="00111C2F"/>
    <w:rsid w:val="00113BAF"/>
    <w:rsid w:val="00147224"/>
    <w:rsid w:val="00147A46"/>
    <w:rsid w:val="001542D6"/>
    <w:rsid w:val="00155981"/>
    <w:rsid w:val="001655E3"/>
    <w:rsid w:val="00167C26"/>
    <w:rsid w:val="00174132"/>
    <w:rsid w:val="0018486A"/>
    <w:rsid w:val="001871F3"/>
    <w:rsid w:val="001A0EAF"/>
    <w:rsid w:val="001B1B87"/>
    <w:rsid w:val="001B260E"/>
    <w:rsid w:val="001D5FC2"/>
    <w:rsid w:val="001E02BD"/>
    <w:rsid w:val="001E5384"/>
    <w:rsid w:val="001F2A86"/>
    <w:rsid w:val="001F72F1"/>
    <w:rsid w:val="001F73FF"/>
    <w:rsid w:val="00205ADF"/>
    <w:rsid w:val="0021112E"/>
    <w:rsid w:val="002128D6"/>
    <w:rsid w:val="00217255"/>
    <w:rsid w:val="0022060A"/>
    <w:rsid w:val="00221DE0"/>
    <w:rsid w:val="002228D6"/>
    <w:rsid w:val="00225107"/>
    <w:rsid w:val="0023431A"/>
    <w:rsid w:val="002461BC"/>
    <w:rsid w:val="00251384"/>
    <w:rsid w:val="0025532B"/>
    <w:rsid w:val="00263C7E"/>
    <w:rsid w:val="0026572D"/>
    <w:rsid w:val="002715B5"/>
    <w:rsid w:val="0028161B"/>
    <w:rsid w:val="002B141F"/>
    <w:rsid w:val="002D44C0"/>
    <w:rsid w:val="002D5C25"/>
    <w:rsid w:val="002F4061"/>
    <w:rsid w:val="002F4AD2"/>
    <w:rsid w:val="002F4F31"/>
    <w:rsid w:val="00304F41"/>
    <w:rsid w:val="00347110"/>
    <w:rsid w:val="00355240"/>
    <w:rsid w:val="00360D24"/>
    <w:rsid w:val="003A37FF"/>
    <w:rsid w:val="003A38F8"/>
    <w:rsid w:val="003B2B61"/>
    <w:rsid w:val="003B76FA"/>
    <w:rsid w:val="003C1688"/>
    <w:rsid w:val="003C3280"/>
    <w:rsid w:val="003D4F26"/>
    <w:rsid w:val="003D565C"/>
    <w:rsid w:val="003E559E"/>
    <w:rsid w:val="003F1114"/>
    <w:rsid w:val="003F2696"/>
    <w:rsid w:val="004030CF"/>
    <w:rsid w:val="004155A3"/>
    <w:rsid w:val="00424EEB"/>
    <w:rsid w:val="00424F08"/>
    <w:rsid w:val="004567BD"/>
    <w:rsid w:val="0046499D"/>
    <w:rsid w:val="0046561F"/>
    <w:rsid w:val="004902BA"/>
    <w:rsid w:val="004A481F"/>
    <w:rsid w:val="004C798E"/>
    <w:rsid w:val="004F1790"/>
    <w:rsid w:val="00501DAF"/>
    <w:rsid w:val="0051539F"/>
    <w:rsid w:val="00522DB0"/>
    <w:rsid w:val="005335D2"/>
    <w:rsid w:val="005400D8"/>
    <w:rsid w:val="00540758"/>
    <w:rsid w:val="00540F69"/>
    <w:rsid w:val="005720EA"/>
    <w:rsid w:val="00576E35"/>
    <w:rsid w:val="00577395"/>
    <w:rsid w:val="00591C26"/>
    <w:rsid w:val="005922F7"/>
    <w:rsid w:val="00593B7B"/>
    <w:rsid w:val="005A229F"/>
    <w:rsid w:val="005A3E32"/>
    <w:rsid w:val="005B73F7"/>
    <w:rsid w:val="005C0BBB"/>
    <w:rsid w:val="005E04F6"/>
    <w:rsid w:val="005E47F1"/>
    <w:rsid w:val="005E6D5D"/>
    <w:rsid w:val="0061181B"/>
    <w:rsid w:val="00627105"/>
    <w:rsid w:val="006333C1"/>
    <w:rsid w:val="0064442A"/>
    <w:rsid w:val="006908FF"/>
    <w:rsid w:val="00696785"/>
    <w:rsid w:val="006A4152"/>
    <w:rsid w:val="006C1FA8"/>
    <w:rsid w:val="006C7864"/>
    <w:rsid w:val="006E2A85"/>
    <w:rsid w:val="006E5D45"/>
    <w:rsid w:val="006E6972"/>
    <w:rsid w:val="00712A29"/>
    <w:rsid w:val="007174BD"/>
    <w:rsid w:val="00722FFA"/>
    <w:rsid w:val="00742ADC"/>
    <w:rsid w:val="00742FB8"/>
    <w:rsid w:val="00745840"/>
    <w:rsid w:val="0077536F"/>
    <w:rsid w:val="007804BE"/>
    <w:rsid w:val="00787163"/>
    <w:rsid w:val="007D4E61"/>
    <w:rsid w:val="007E1B9B"/>
    <w:rsid w:val="007E1D26"/>
    <w:rsid w:val="007E2985"/>
    <w:rsid w:val="007F6303"/>
    <w:rsid w:val="00806AFB"/>
    <w:rsid w:val="00813A6B"/>
    <w:rsid w:val="00820146"/>
    <w:rsid w:val="00835512"/>
    <w:rsid w:val="00836C64"/>
    <w:rsid w:val="00846EE7"/>
    <w:rsid w:val="008477EA"/>
    <w:rsid w:val="00857BF5"/>
    <w:rsid w:val="00864931"/>
    <w:rsid w:val="008663C1"/>
    <w:rsid w:val="00872444"/>
    <w:rsid w:val="008B5AC3"/>
    <w:rsid w:val="008D03F5"/>
    <w:rsid w:val="008D2727"/>
    <w:rsid w:val="008E226C"/>
    <w:rsid w:val="008E50FB"/>
    <w:rsid w:val="008E6918"/>
    <w:rsid w:val="0092615C"/>
    <w:rsid w:val="00944D43"/>
    <w:rsid w:val="00957505"/>
    <w:rsid w:val="00957BAD"/>
    <w:rsid w:val="00963554"/>
    <w:rsid w:val="009841AE"/>
    <w:rsid w:val="00987F09"/>
    <w:rsid w:val="009A0DBA"/>
    <w:rsid w:val="009A19A3"/>
    <w:rsid w:val="009A7ACE"/>
    <w:rsid w:val="009B0AE9"/>
    <w:rsid w:val="009B1723"/>
    <w:rsid w:val="009B50B1"/>
    <w:rsid w:val="009D6F9C"/>
    <w:rsid w:val="009E0A13"/>
    <w:rsid w:val="009E20EF"/>
    <w:rsid w:val="009E46C4"/>
    <w:rsid w:val="00A04CC6"/>
    <w:rsid w:val="00A23099"/>
    <w:rsid w:val="00A27704"/>
    <w:rsid w:val="00A279CA"/>
    <w:rsid w:val="00A40A1F"/>
    <w:rsid w:val="00A4415C"/>
    <w:rsid w:val="00A444BD"/>
    <w:rsid w:val="00A51E5D"/>
    <w:rsid w:val="00A532C3"/>
    <w:rsid w:val="00A548A6"/>
    <w:rsid w:val="00A6004A"/>
    <w:rsid w:val="00A66A91"/>
    <w:rsid w:val="00A73661"/>
    <w:rsid w:val="00A755CA"/>
    <w:rsid w:val="00A83EA9"/>
    <w:rsid w:val="00A90362"/>
    <w:rsid w:val="00A94B3C"/>
    <w:rsid w:val="00AB6C27"/>
    <w:rsid w:val="00AD1045"/>
    <w:rsid w:val="00AD35AA"/>
    <w:rsid w:val="00AF2A76"/>
    <w:rsid w:val="00AF6043"/>
    <w:rsid w:val="00B03A18"/>
    <w:rsid w:val="00B20F28"/>
    <w:rsid w:val="00B21AF6"/>
    <w:rsid w:val="00B23DE9"/>
    <w:rsid w:val="00B5191C"/>
    <w:rsid w:val="00B548B6"/>
    <w:rsid w:val="00B55902"/>
    <w:rsid w:val="00B715A2"/>
    <w:rsid w:val="00B71995"/>
    <w:rsid w:val="00B96C81"/>
    <w:rsid w:val="00BA09D4"/>
    <w:rsid w:val="00BA1ACD"/>
    <w:rsid w:val="00BC0F40"/>
    <w:rsid w:val="00BC2038"/>
    <w:rsid w:val="00BD4E5A"/>
    <w:rsid w:val="00BD7A69"/>
    <w:rsid w:val="00C05048"/>
    <w:rsid w:val="00C07C98"/>
    <w:rsid w:val="00C07E41"/>
    <w:rsid w:val="00C21A3A"/>
    <w:rsid w:val="00C42EDE"/>
    <w:rsid w:val="00C4795B"/>
    <w:rsid w:val="00C51B59"/>
    <w:rsid w:val="00C60429"/>
    <w:rsid w:val="00C60FB7"/>
    <w:rsid w:val="00C822BC"/>
    <w:rsid w:val="00C904D1"/>
    <w:rsid w:val="00C91678"/>
    <w:rsid w:val="00CD7681"/>
    <w:rsid w:val="00CE0C0C"/>
    <w:rsid w:val="00D0779C"/>
    <w:rsid w:val="00D12186"/>
    <w:rsid w:val="00D21DC5"/>
    <w:rsid w:val="00D230EB"/>
    <w:rsid w:val="00D50225"/>
    <w:rsid w:val="00D5556C"/>
    <w:rsid w:val="00D73F63"/>
    <w:rsid w:val="00D812B4"/>
    <w:rsid w:val="00D86805"/>
    <w:rsid w:val="00DC7630"/>
    <w:rsid w:val="00DD0CA6"/>
    <w:rsid w:val="00DF0213"/>
    <w:rsid w:val="00DF3932"/>
    <w:rsid w:val="00E13F68"/>
    <w:rsid w:val="00E202E6"/>
    <w:rsid w:val="00E21955"/>
    <w:rsid w:val="00E33E40"/>
    <w:rsid w:val="00E37124"/>
    <w:rsid w:val="00E379CB"/>
    <w:rsid w:val="00E40FD3"/>
    <w:rsid w:val="00E55B53"/>
    <w:rsid w:val="00E647F4"/>
    <w:rsid w:val="00E678A8"/>
    <w:rsid w:val="00E703F4"/>
    <w:rsid w:val="00E73EB4"/>
    <w:rsid w:val="00E76EF8"/>
    <w:rsid w:val="00E84F73"/>
    <w:rsid w:val="00E915EB"/>
    <w:rsid w:val="00EA3E70"/>
    <w:rsid w:val="00EA4946"/>
    <w:rsid w:val="00EB2036"/>
    <w:rsid w:val="00EB680C"/>
    <w:rsid w:val="00EC2A9B"/>
    <w:rsid w:val="00ED13F5"/>
    <w:rsid w:val="00ED4A3D"/>
    <w:rsid w:val="00ED770A"/>
    <w:rsid w:val="00EE0740"/>
    <w:rsid w:val="00EF2EF1"/>
    <w:rsid w:val="00F02421"/>
    <w:rsid w:val="00F04ABE"/>
    <w:rsid w:val="00F04E2E"/>
    <w:rsid w:val="00F1075A"/>
    <w:rsid w:val="00F34B2E"/>
    <w:rsid w:val="00F36853"/>
    <w:rsid w:val="00F42248"/>
    <w:rsid w:val="00F42A65"/>
    <w:rsid w:val="00F4557E"/>
    <w:rsid w:val="00F64DF1"/>
    <w:rsid w:val="00F81734"/>
    <w:rsid w:val="00F872A4"/>
    <w:rsid w:val="00F93209"/>
    <w:rsid w:val="00F935C2"/>
    <w:rsid w:val="00F95424"/>
    <w:rsid w:val="00F95520"/>
    <w:rsid w:val="00FB4F25"/>
    <w:rsid w:val="00FE2889"/>
    <w:rsid w:val="00FE2BA4"/>
    <w:rsid w:val="00FF4FD8"/>
    <w:rsid w:val="00FF6DB0"/>
  </w:rsids>
  <m:mathPr>
    <m:mathFont m:val="Cambria Math"/>
    <m:brkBin m:val="before"/>
    <m:brkBinSub m:val="--"/>
    <m:smallFrac m:val="0"/>
    <m:dispDef/>
    <m:lMargin m:val="0"/>
    <m:rMargin m:val="0"/>
    <m:defJc m:val="centerGroup"/>
    <m:wrapIndent m:val="1440"/>
    <m:intLim m:val="subSup"/>
    <m:naryLim m:val="undOvr"/>
  </m:mathPr>
  <w:themeFontLang w:val="fi-FI"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E9972"/>
  <w15:chartTrackingRefBased/>
  <w15:docId w15:val="{4F0BE2D1-AF6A-4CD8-8A15-BA4B210EF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AB6C27"/>
    <w:pPr>
      <w:spacing w:line="240" w:lineRule="auto"/>
    </w:pPr>
    <w:rPr>
      <w:sz w:val="16"/>
    </w:rPr>
  </w:style>
  <w:style w:type="paragraph" w:styleId="Otsikko1">
    <w:name w:val="heading 1"/>
    <w:basedOn w:val="Normaali"/>
    <w:next w:val="Normaali"/>
    <w:link w:val="Otsikko1Char"/>
    <w:uiPriority w:val="9"/>
    <w:qFormat/>
    <w:rsid w:val="005335D2"/>
    <w:pPr>
      <w:keepNext/>
      <w:keepLines/>
      <w:numPr>
        <w:numId w:val="2"/>
      </w:numPr>
      <w:spacing w:before="360" w:after="120"/>
      <w:ind w:left="357" w:hanging="357"/>
      <w:outlineLvl w:val="0"/>
    </w:pPr>
    <w:rPr>
      <w:rFonts w:ascii="Prompt" w:eastAsiaTheme="majorEastAsia" w:hAnsi="Prompt" w:cstheme="majorHAnsi"/>
      <w:caps/>
      <w:color w:val="253764" w:themeColor="accent1"/>
      <w:sz w:val="36"/>
      <w:szCs w:val="32"/>
    </w:rPr>
  </w:style>
  <w:style w:type="paragraph" w:styleId="Otsikko2">
    <w:name w:val="heading 2"/>
    <w:basedOn w:val="Normaali"/>
    <w:next w:val="Normaali"/>
    <w:link w:val="Otsikko2Char"/>
    <w:uiPriority w:val="9"/>
    <w:unhideWhenUsed/>
    <w:qFormat/>
    <w:rsid w:val="005335D2"/>
    <w:pPr>
      <w:keepNext/>
      <w:keepLines/>
      <w:spacing w:before="240" w:after="60"/>
      <w:outlineLvl w:val="1"/>
    </w:pPr>
    <w:rPr>
      <w:rFonts w:ascii="Prompt" w:eastAsiaTheme="majorEastAsia" w:hAnsi="Prompt" w:cstheme="majorHAnsi"/>
      <w:caps/>
      <w:color w:val="253764" w:themeColor="accent1"/>
      <w:spacing w:val="10"/>
      <w:sz w:val="28"/>
      <w:szCs w:val="26"/>
    </w:rPr>
  </w:style>
  <w:style w:type="paragraph" w:styleId="Otsikko3">
    <w:name w:val="heading 3"/>
    <w:basedOn w:val="Normaali"/>
    <w:next w:val="Normaali"/>
    <w:link w:val="Otsikko3Char"/>
    <w:uiPriority w:val="9"/>
    <w:unhideWhenUsed/>
    <w:qFormat/>
    <w:rsid w:val="00BC2038"/>
    <w:pPr>
      <w:keepNext/>
      <w:keepLines/>
      <w:spacing w:before="240" w:after="60"/>
      <w:outlineLvl w:val="2"/>
    </w:pPr>
    <w:rPr>
      <w:rFonts w:ascii="PT Sans" w:eastAsiaTheme="majorEastAsia" w:hAnsi="PT Sans" w:cstheme="majorBidi"/>
      <w:b/>
      <w:color w:val="28A9E1" w:themeColor="accent5"/>
      <w:sz w:val="22"/>
      <w:szCs w:val="24"/>
    </w:rPr>
  </w:style>
  <w:style w:type="paragraph" w:styleId="Otsikko4">
    <w:name w:val="heading 4"/>
    <w:basedOn w:val="Normaali"/>
    <w:next w:val="Normaali"/>
    <w:link w:val="Otsikko4Char"/>
    <w:uiPriority w:val="9"/>
    <w:unhideWhenUsed/>
    <w:qFormat/>
    <w:rsid w:val="005335D2"/>
    <w:pPr>
      <w:keepNext/>
      <w:keepLines/>
      <w:spacing w:before="60" w:after="60"/>
      <w:outlineLvl w:val="3"/>
    </w:pPr>
    <w:rPr>
      <w:rFonts w:ascii="PT Sans" w:eastAsiaTheme="majorEastAsia" w:hAnsi="PT Sans" w:cstheme="majorBidi"/>
      <w:b/>
      <w:iCs/>
      <w:color w:val="00B0F0"/>
      <w:sz w:val="18"/>
    </w:rPr>
  </w:style>
  <w:style w:type="paragraph" w:styleId="Otsikko5">
    <w:name w:val="heading 5"/>
    <w:basedOn w:val="Normaali"/>
    <w:next w:val="Normaali"/>
    <w:link w:val="Otsikko5Char"/>
    <w:uiPriority w:val="9"/>
    <w:unhideWhenUsed/>
    <w:qFormat/>
    <w:rsid w:val="00BA1ACD"/>
    <w:pPr>
      <w:keepNext/>
      <w:keepLines/>
      <w:spacing w:before="80"/>
      <w:outlineLvl w:val="4"/>
    </w:pPr>
    <w:rPr>
      <w:rFonts w:ascii="PT Sans" w:eastAsiaTheme="majorEastAsia" w:hAnsi="PT Sans" w:cstheme="majorHAnsi"/>
      <w:b/>
      <w:caps/>
      <w:color w:val="253764" w:themeColor="accent1"/>
      <w:sz w:val="2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1E02BD"/>
    <w:pPr>
      <w:numPr>
        <w:numId w:val="30"/>
      </w:numPr>
      <w:contextualSpacing/>
    </w:pPr>
  </w:style>
  <w:style w:type="paragraph" w:styleId="Otsikko">
    <w:name w:val="Title"/>
    <w:basedOn w:val="Normaali"/>
    <w:next w:val="Normaali"/>
    <w:link w:val="OtsikkoChar"/>
    <w:uiPriority w:val="10"/>
    <w:qFormat/>
    <w:rsid w:val="00AB6C27"/>
    <w:pPr>
      <w:spacing w:after="360"/>
      <w:contextualSpacing/>
    </w:pPr>
    <w:rPr>
      <w:rFonts w:asciiTheme="majorHAnsi" w:eastAsiaTheme="majorEastAsia" w:hAnsiTheme="majorHAnsi" w:cstheme="majorHAnsi"/>
      <w:caps/>
      <w:color w:val="253764" w:themeColor="accent1"/>
      <w:spacing w:val="-10"/>
      <w:kern w:val="28"/>
      <w:sz w:val="56"/>
      <w:szCs w:val="56"/>
    </w:rPr>
  </w:style>
  <w:style w:type="character" w:customStyle="1" w:styleId="OtsikkoChar">
    <w:name w:val="Otsikko Char"/>
    <w:basedOn w:val="Kappaleenoletusfontti"/>
    <w:link w:val="Otsikko"/>
    <w:uiPriority w:val="10"/>
    <w:rsid w:val="00AB6C27"/>
    <w:rPr>
      <w:rFonts w:asciiTheme="majorHAnsi" w:eastAsiaTheme="majorEastAsia" w:hAnsiTheme="majorHAnsi" w:cstheme="majorHAnsi"/>
      <w:caps/>
      <w:color w:val="253764" w:themeColor="accent1"/>
      <w:spacing w:val="-10"/>
      <w:kern w:val="28"/>
      <w:sz w:val="56"/>
      <w:szCs w:val="56"/>
    </w:rPr>
  </w:style>
  <w:style w:type="character" w:customStyle="1" w:styleId="Otsikko1Char">
    <w:name w:val="Otsikko 1 Char"/>
    <w:basedOn w:val="Kappaleenoletusfontti"/>
    <w:link w:val="Otsikko1"/>
    <w:uiPriority w:val="9"/>
    <w:rsid w:val="005335D2"/>
    <w:rPr>
      <w:rFonts w:ascii="Prompt" w:eastAsiaTheme="majorEastAsia" w:hAnsi="Prompt" w:cstheme="majorHAnsi"/>
      <w:caps/>
      <w:color w:val="253764" w:themeColor="accent1"/>
      <w:sz w:val="36"/>
      <w:szCs w:val="32"/>
    </w:rPr>
  </w:style>
  <w:style w:type="character" w:customStyle="1" w:styleId="Otsikko2Char">
    <w:name w:val="Otsikko 2 Char"/>
    <w:basedOn w:val="Kappaleenoletusfontti"/>
    <w:link w:val="Otsikko2"/>
    <w:uiPriority w:val="9"/>
    <w:rsid w:val="005335D2"/>
    <w:rPr>
      <w:rFonts w:ascii="Prompt" w:eastAsiaTheme="majorEastAsia" w:hAnsi="Prompt" w:cstheme="majorHAnsi"/>
      <w:caps/>
      <w:color w:val="253764" w:themeColor="accent1"/>
      <w:spacing w:val="10"/>
      <w:sz w:val="28"/>
      <w:szCs w:val="26"/>
    </w:rPr>
  </w:style>
  <w:style w:type="character" w:customStyle="1" w:styleId="Otsikko3Char">
    <w:name w:val="Otsikko 3 Char"/>
    <w:basedOn w:val="Kappaleenoletusfontti"/>
    <w:link w:val="Otsikko3"/>
    <w:uiPriority w:val="9"/>
    <w:rsid w:val="00BC2038"/>
    <w:rPr>
      <w:rFonts w:ascii="PT Sans" w:eastAsiaTheme="majorEastAsia" w:hAnsi="PT Sans" w:cstheme="majorBidi"/>
      <w:b/>
      <w:color w:val="28A9E1" w:themeColor="accent5"/>
      <w:szCs w:val="24"/>
    </w:rPr>
  </w:style>
  <w:style w:type="character" w:customStyle="1" w:styleId="Otsikko4Char">
    <w:name w:val="Otsikko 4 Char"/>
    <w:basedOn w:val="Kappaleenoletusfontti"/>
    <w:link w:val="Otsikko4"/>
    <w:uiPriority w:val="9"/>
    <w:rsid w:val="005335D2"/>
    <w:rPr>
      <w:rFonts w:ascii="PT Sans" w:eastAsiaTheme="majorEastAsia" w:hAnsi="PT Sans" w:cstheme="majorBidi"/>
      <w:b/>
      <w:iCs/>
      <w:color w:val="00B0F0"/>
      <w:sz w:val="18"/>
    </w:rPr>
  </w:style>
  <w:style w:type="paragraph" w:styleId="Alaotsikko">
    <w:name w:val="Subtitle"/>
    <w:basedOn w:val="Normaali"/>
    <w:next w:val="Normaali"/>
    <w:link w:val="AlaotsikkoChar"/>
    <w:uiPriority w:val="11"/>
    <w:qFormat/>
    <w:rsid w:val="0025532B"/>
    <w:pPr>
      <w:numPr>
        <w:ilvl w:val="1"/>
      </w:numPr>
    </w:pPr>
    <w:rPr>
      <w:rFonts w:eastAsiaTheme="minorEastAsia"/>
      <w:b/>
      <w:color w:val="182441" w:themeColor="text2"/>
      <w:spacing w:val="15"/>
    </w:rPr>
  </w:style>
  <w:style w:type="character" w:customStyle="1" w:styleId="AlaotsikkoChar">
    <w:name w:val="Alaotsikko Char"/>
    <w:basedOn w:val="Kappaleenoletusfontti"/>
    <w:link w:val="Alaotsikko"/>
    <w:uiPriority w:val="11"/>
    <w:rsid w:val="0025532B"/>
    <w:rPr>
      <w:rFonts w:eastAsiaTheme="minorEastAsia"/>
      <w:b/>
      <w:color w:val="182441" w:themeColor="text2"/>
      <w:spacing w:val="15"/>
    </w:rPr>
  </w:style>
  <w:style w:type="paragraph" w:styleId="Yltunniste">
    <w:name w:val="header"/>
    <w:basedOn w:val="Normaali"/>
    <w:link w:val="YltunnisteChar"/>
    <w:uiPriority w:val="99"/>
    <w:unhideWhenUsed/>
    <w:rsid w:val="00D0779C"/>
    <w:pPr>
      <w:tabs>
        <w:tab w:val="center" w:pos="4819"/>
        <w:tab w:val="right" w:pos="9638"/>
      </w:tabs>
      <w:spacing w:after="0"/>
    </w:pPr>
  </w:style>
  <w:style w:type="character" w:customStyle="1" w:styleId="YltunnisteChar">
    <w:name w:val="Ylätunniste Char"/>
    <w:basedOn w:val="Kappaleenoletusfontti"/>
    <w:link w:val="Yltunniste"/>
    <w:uiPriority w:val="99"/>
    <w:rsid w:val="00D0779C"/>
  </w:style>
  <w:style w:type="paragraph" w:styleId="Alatunniste">
    <w:name w:val="footer"/>
    <w:basedOn w:val="Normaali"/>
    <w:link w:val="AlatunnisteChar"/>
    <w:uiPriority w:val="99"/>
    <w:unhideWhenUsed/>
    <w:rsid w:val="00D0779C"/>
    <w:pPr>
      <w:tabs>
        <w:tab w:val="center" w:pos="4819"/>
        <w:tab w:val="right" w:pos="9638"/>
      </w:tabs>
      <w:spacing w:after="0"/>
    </w:pPr>
  </w:style>
  <w:style w:type="character" w:customStyle="1" w:styleId="AlatunnisteChar">
    <w:name w:val="Alatunniste Char"/>
    <w:basedOn w:val="Kappaleenoletusfontti"/>
    <w:link w:val="Alatunniste"/>
    <w:uiPriority w:val="99"/>
    <w:rsid w:val="00D0779C"/>
  </w:style>
  <w:style w:type="paragraph" w:customStyle="1" w:styleId="PARTIOalatunnisteosoite">
    <w:name w:val="PARTIO alatunniste osoite"/>
    <w:basedOn w:val="Normaali"/>
    <w:link w:val="PARTIOalatunnisteosoiteChar"/>
    <w:rsid w:val="003C3280"/>
    <w:pPr>
      <w:spacing w:after="0"/>
      <w:jc w:val="center"/>
    </w:pPr>
    <w:rPr>
      <w:rFonts w:ascii="Merriweather" w:eastAsia="SimSun" w:hAnsi="Merriweather" w:cs="Garamond"/>
      <w:noProof/>
      <w:color w:val="213965"/>
      <w:szCs w:val="18"/>
    </w:rPr>
  </w:style>
  <w:style w:type="character" w:customStyle="1" w:styleId="PARTIOalatunnisteosoiteChar">
    <w:name w:val="PARTIO alatunniste osoite Char"/>
    <w:link w:val="PARTIOalatunnisteosoite"/>
    <w:rsid w:val="003C3280"/>
    <w:rPr>
      <w:rFonts w:ascii="Merriweather" w:eastAsia="SimSun" w:hAnsi="Merriweather" w:cs="Garamond"/>
      <w:noProof/>
      <w:color w:val="213965"/>
      <w:sz w:val="16"/>
      <w:szCs w:val="18"/>
    </w:rPr>
  </w:style>
  <w:style w:type="paragraph" w:styleId="Seliteteksti">
    <w:name w:val="Balloon Text"/>
    <w:basedOn w:val="Normaali"/>
    <w:link w:val="SelitetekstiChar"/>
    <w:uiPriority w:val="99"/>
    <w:semiHidden/>
    <w:unhideWhenUsed/>
    <w:rsid w:val="00155981"/>
    <w:pPr>
      <w:spacing w:after="0"/>
    </w:pPr>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155981"/>
    <w:rPr>
      <w:rFonts w:ascii="Segoe UI" w:hAnsi="Segoe UI" w:cs="Segoe UI"/>
      <w:sz w:val="18"/>
      <w:szCs w:val="18"/>
    </w:rPr>
  </w:style>
  <w:style w:type="paragraph" w:styleId="Sisllysluettelonotsikko">
    <w:name w:val="TOC Heading"/>
    <w:basedOn w:val="Otsikko1"/>
    <w:next w:val="Normaali"/>
    <w:uiPriority w:val="39"/>
    <w:unhideWhenUsed/>
    <w:qFormat/>
    <w:rsid w:val="00FE2889"/>
    <w:pPr>
      <w:numPr>
        <w:numId w:val="0"/>
      </w:numPr>
      <w:spacing w:before="0"/>
      <w:outlineLvl w:val="9"/>
    </w:pPr>
    <w:rPr>
      <w:sz w:val="28"/>
      <w:lang w:eastAsia="fi-FI"/>
    </w:rPr>
  </w:style>
  <w:style w:type="paragraph" w:styleId="Sisluet1">
    <w:name w:val="toc 1"/>
    <w:basedOn w:val="Normaali"/>
    <w:next w:val="Normaali"/>
    <w:autoRedefine/>
    <w:uiPriority w:val="39"/>
    <w:unhideWhenUsed/>
    <w:rsid w:val="00CE0C0C"/>
    <w:pPr>
      <w:tabs>
        <w:tab w:val="left" w:pos="440"/>
        <w:tab w:val="right" w:leader="dot" w:pos="6685"/>
      </w:tabs>
      <w:spacing w:after="100"/>
    </w:pPr>
    <w:rPr>
      <w:b/>
      <w:color w:val="253764" w:themeColor="accent1"/>
    </w:rPr>
  </w:style>
  <w:style w:type="paragraph" w:styleId="Sisluet2">
    <w:name w:val="toc 2"/>
    <w:basedOn w:val="Normaali"/>
    <w:next w:val="Normaali"/>
    <w:autoRedefine/>
    <w:uiPriority w:val="39"/>
    <w:unhideWhenUsed/>
    <w:rsid w:val="00CE0C0C"/>
    <w:pPr>
      <w:spacing w:after="100"/>
      <w:ind w:left="442"/>
    </w:pPr>
  </w:style>
  <w:style w:type="paragraph" w:styleId="Sisluet3">
    <w:name w:val="toc 3"/>
    <w:basedOn w:val="Normaali"/>
    <w:next w:val="Normaali"/>
    <w:autoRedefine/>
    <w:uiPriority w:val="39"/>
    <w:unhideWhenUsed/>
    <w:rsid w:val="00FE2889"/>
    <w:pPr>
      <w:tabs>
        <w:tab w:val="right" w:leader="dot" w:pos="6685"/>
      </w:tabs>
      <w:spacing w:after="100"/>
      <w:ind w:left="440"/>
    </w:pPr>
  </w:style>
  <w:style w:type="character" w:styleId="Hyperlinkki">
    <w:name w:val="Hyperlink"/>
    <w:basedOn w:val="Kappaleenoletusfontti"/>
    <w:uiPriority w:val="99"/>
    <w:unhideWhenUsed/>
    <w:rsid w:val="00501DAF"/>
    <w:rPr>
      <w:color w:val="0563C1" w:themeColor="hyperlink"/>
      <w:u w:val="single"/>
    </w:rPr>
  </w:style>
  <w:style w:type="paragraph" w:styleId="Eivli">
    <w:name w:val="No Spacing"/>
    <w:uiPriority w:val="1"/>
    <w:qFormat/>
    <w:rsid w:val="00FE2889"/>
    <w:pPr>
      <w:spacing w:after="0" w:line="240" w:lineRule="auto"/>
    </w:pPr>
  </w:style>
  <w:style w:type="numbering" w:customStyle="1" w:styleId="Monitasoinenluettelo">
    <w:name w:val="Monitasoinen luettelo"/>
    <w:uiPriority w:val="99"/>
    <w:rsid w:val="00A532C3"/>
    <w:pPr>
      <w:numPr>
        <w:numId w:val="32"/>
      </w:numPr>
    </w:pPr>
  </w:style>
  <w:style w:type="table" w:styleId="TaulukkoRuudukko">
    <w:name w:val="Table Grid"/>
    <w:basedOn w:val="Normaalitaulukko"/>
    <w:uiPriority w:val="39"/>
    <w:rsid w:val="009B0A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tsikko5Char">
    <w:name w:val="Otsikko 5 Char"/>
    <w:basedOn w:val="Kappaleenoletusfontti"/>
    <w:link w:val="Otsikko5"/>
    <w:uiPriority w:val="9"/>
    <w:rsid w:val="00BA1ACD"/>
    <w:rPr>
      <w:rFonts w:ascii="PT Sans" w:eastAsiaTheme="majorEastAsia" w:hAnsi="PT Sans" w:cstheme="majorHAnsi"/>
      <w:b/>
      <w:caps/>
      <w:color w:val="253764" w:themeColor="accent1"/>
      <w:sz w:val="20"/>
    </w:rPr>
  </w:style>
  <w:style w:type="paragraph" w:styleId="Kuvaotsikko">
    <w:name w:val="caption"/>
    <w:basedOn w:val="Normaali"/>
    <w:next w:val="Normaali"/>
    <w:uiPriority w:val="35"/>
    <w:unhideWhenUsed/>
    <w:qFormat/>
    <w:rsid w:val="001D5FC2"/>
    <w:pPr>
      <w:spacing w:after="120"/>
    </w:pPr>
    <w:rPr>
      <w:rFonts w:ascii="PT Sans" w:hAnsi="PT Sans"/>
      <w:b/>
      <w:iCs/>
      <w:sz w:val="14"/>
      <w:szCs w:val="18"/>
    </w:rPr>
  </w:style>
  <w:style w:type="table" w:styleId="Vaalearuudukkotaulukko1-korostus1">
    <w:name w:val="Grid Table 1 Light Accent 1"/>
    <w:basedOn w:val="Normaalitaulukko"/>
    <w:uiPriority w:val="46"/>
    <w:rsid w:val="00C60FB7"/>
    <w:pPr>
      <w:spacing w:after="0" w:line="240" w:lineRule="auto"/>
    </w:pPr>
    <w:tblPr>
      <w:tblStyleRowBandSize w:val="1"/>
      <w:tblStyleColBandSize w:val="1"/>
      <w:tblBorders>
        <w:top w:val="single" w:sz="4" w:space="0" w:color="92A5D6" w:themeColor="accent1" w:themeTint="66"/>
        <w:left w:val="single" w:sz="4" w:space="0" w:color="92A5D6" w:themeColor="accent1" w:themeTint="66"/>
        <w:bottom w:val="single" w:sz="4" w:space="0" w:color="92A5D6" w:themeColor="accent1" w:themeTint="66"/>
        <w:right w:val="single" w:sz="4" w:space="0" w:color="92A5D6" w:themeColor="accent1" w:themeTint="66"/>
        <w:insideH w:val="single" w:sz="4" w:space="0" w:color="92A5D6" w:themeColor="accent1" w:themeTint="66"/>
        <w:insideV w:val="single" w:sz="4" w:space="0" w:color="92A5D6" w:themeColor="accent1" w:themeTint="66"/>
      </w:tblBorders>
    </w:tblPr>
    <w:tblStylePr w:type="firstRow">
      <w:rPr>
        <w:b/>
        <w:bCs/>
      </w:rPr>
      <w:tblPr/>
      <w:tcPr>
        <w:tcBorders>
          <w:bottom w:val="single" w:sz="12" w:space="0" w:color="5B78C2" w:themeColor="accent1" w:themeTint="99"/>
        </w:tcBorders>
      </w:tcPr>
    </w:tblStylePr>
    <w:tblStylePr w:type="lastRow">
      <w:rPr>
        <w:b/>
        <w:bCs/>
      </w:rPr>
      <w:tblPr/>
      <w:tcPr>
        <w:tcBorders>
          <w:top w:val="double" w:sz="2" w:space="0" w:color="5B78C2" w:themeColor="accent1" w:themeTint="99"/>
        </w:tcBorders>
      </w:tcPr>
    </w:tblStylePr>
    <w:tblStylePr w:type="firstCol">
      <w:rPr>
        <w:b/>
        <w:bCs/>
      </w:rPr>
    </w:tblStylePr>
    <w:tblStylePr w:type="lastCol">
      <w:rPr>
        <w:b/>
        <w:bCs/>
      </w:rPr>
    </w:tblStylePr>
  </w:style>
  <w:style w:type="table" w:styleId="Ruudukkotaulukko4-korostus1">
    <w:name w:val="Grid Table 4 Accent 1"/>
    <w:basedOn w:val="Normaalitaulukko"/>
    <w:uiPriority w:val="49"/>
    <w:rsid w:val="006333C1"/>
    <w:pPr>
      <w:spacing w:after="0" w:line="240" w:lineRule="auto"/>
    </w:pPr>
    <w:tblPr>
      <w:tblStyleRowBandSize w:val="1"/>
      <w:tblStyleColBandSize w:val="1"/>
      <w:tblBorders>
        <w:top w:val="single" w:sz="4" w:space="0" w:color="5B78C2" w:themeColor="accent1" w:themeTint="99"/>
        <w:left w:val="single" w:sz="4" w:space="0" w:color="5B78C2" w:themeColor="accent1" w:themeTint="99"/>
        <w:bottom w:val="single" w:sz="4" w:space="0" w:color="5B78C2" w:themeColor="accent1" w:themeTint="99"/>
        <w:right w:val="single" w:sz="4" w:space="0" w:color="5B78C2" w:themeColor="accent1" w:themeTint="99"/>
        <w:insideH w:val="single" w:sz="4" w:space="0" w:color="5B78C2" w:themeColor="accent1" w:themeTint="99"/>
        <w:insideV w:val="single" w:sz="4" w:space="0" w:color="5B78C2" w:themeColor="accent1" w:themeTint="99"/>
      </w:tblBorders>
    </w:tblPr>
    <w:tblStylePr w:type="firstRow">
      <w:rPr>
        <w:b/>
        <w:bCs/>
        <w:color w:val="FFFFFF" w:themeColor="background1"/>
      </w:rPr>
      <w:tblPr/>
      <w:tcPr>
        <w:tcBorders>
          <w:top w:val="single" w:sz="4" w:space="0" w:color="253764" w:themeColor="accent1"/>
          <w:left w:val="single" w:sz="4" w:space="0" w:color="253764" w:themeColor="accent1"/>
          <w:bottom w:val="single" w:sz="4" w:space="0" w:color="253764" w:themeColor="accent1"/>
          <w:right w:val="single" w:sz="4" w:space="0" w:color="253764" w:themeColor="accent1"/>
          <w:insideH w:val="nil"/>
          <w:insideV w:val="nil"/>
        </w:tcBorders>
        <w:shd w:val="clear" w:color="auto" w:fill="253764" w:themeFill="accent1"/>
      </w:tcPr>
    </w:tblStylePr>
    <w:tblStylePr w:type="lastRow">
      <w:rPr>
        <w:b/>
        <w:bCs/>
      </w:rPr>
      <w:tblPr/>
      <w:tcPr>
        <w:tcBorders>
          <w:top w:val="double" w:sz="4" w:space="0" w:color="253764" w:themeColor="accent1"/>
        </w:tcBorders>
      </w:tcPr>
    </w:tblStylePr>
    <w:tblStylePr w:type="firstCol">
      <w:rPr>
        <w:b/>
        <w:bCs/>
      </w:rPr>
    </w:tblStylePr>
    <w:tblStylePr w:type="lastCol">
      <w:rPr>
        <w:b/>
        <w:bCs/>
      </w:rPr>
    </w:tblStylePr>
    <w:tblStylePr w:type="band1Vert">
      <w:tblPr/>
      <w:tcPr>
        <w:shd w:val="clear" w:color="auto" w:fill="C8D2EA" w:themeFill="accent1" w:themeFillTint="33"/>
      </w:tcPr>
    </w:tblStylePr>
    <w:tblStylePr w:type="band1Horz">
      <w:tblPr/>
      <w:tcPr>
        <w:shd w:val="clear" w:color="auto" w:fill="C8D2EA" w:themeFill="accent1" w:themeFillTint="33"/>
      </w:tcPr>
    </w:tblStylePr>
  </w:style>
  <w:style w:type="character" w:styleId="Ratkaisematonmaininta">
    <w:name w:val="Unresolved Mention"/>
    <w:basedOn w:val="Kappaleenoletusfontti"/>
    <w:uiPriority w:val="99"/>
    <w:semiHidden/>
    <w:unhideWhenUsed/>
    <w:rsid w:val="00D230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s>
</file>

<file path=word/_rels/header1.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ilo\Desktop\Partio\Meripartio%20Porvoon%20Pooki%20office%20mallit\Meripartio_Porvoon_Pooki_A5vihko_2025.dotx" TargetMode="External"/></Relationships>
</file>

<file path=word/theme/theme1.xml><?xml version="1.0" encoding="utf-8"?>
<a:theme xmlns:a="http://schemas.openxmlformats.org/drawingml/2006/main" name="Partio">
  <a:themeElements>
    <a:clrScheme name="Partio">
      <a:dk1>
        <a:sysClr val="windowText" lastClr="000000"/>
      </a:dk1>
      <a:lt1>
        <a:sysClr val="window" lastClr="FFFFFF"/>
      </a:lt1>
      <a:dk2>
        <a:srgbClr val="182441"/>
      </a:dk2>
      <a:lt2>
        <a:srgbClr val="F2F2F2"/>
      </a:lt2>
      <a:accent1>
        <a:srgbClr val="253764"/>
      </a:accent1>
      <a:accent2>
        <a:srgbClr val="EFA01E"/>
      </a:accent2>
      <a:accent3>
        <a:srgbClr val="F0E005"/>
      </a:accent3>
      <a:accent4>
        <a:srgbClr val="14A54B"/>
      </a:accent4>
      <a:accent5>
        <a:srgbClr val="28A9E1"/>
      </a:accent5>
      <a:accent6>
        <a:srgbClr val="F04150"/>
      </a:accent6>
      <a:hlink>
        <a:srgbClr val="0563C1"/>
      </a:hlink>
      <a:folHlink>
        <a:srgbClr val="954F72"/>
      </a:folHlink>
    </a:clrScheme>
    <a:fontScheme name="Partio">
      <a:majorFont>
        <a:latin typeface="Tondu Beta"/>
        <a:ea typeface=""/>
        <a:cs typeface=""/>
      </a:majorFont>
      <a:minorFont>
        <a:latin typeface="Merriweathe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Partio" id="{8C441A37-607B-4AF2-8D6E-9768850367B8}" vid="{884F82EB-323D-4607-BBEE-D7A129B08C3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8BBDB066B26A3845B95E14446ED6A201" ma:contentTypeVersion="15" ma:contentTypeDescription="Luo uusi asiakirja." ma:contentTypeScope="" ma:versionID="90b2baf5fe680a648bd7bc5c11a3b1b6">
  <xsd:schema xmlns:xsd="http://www.w3.org/2001/XMLSchema" xmlns:xs="http://www.w3.org/2001/XMLSchema" xmlns:p="http://schemas.microsoft.com/office/2006/metadata/properties" xmlns:ns2="e0a43072-f327-4741-9977-e435ffc37ec6" xmlns:ns3="3d354ca8-a304-417a-8a27-0ada295cde9d" targetNamespace="http://schemas.microsoft.com/office/2006/metadata/properties" ma:root="true" ma:fieldsID="ab96b8104039720536af315973e2c31d" ns2:_="" ns3:_="">
    <xsd:import namespace="e0a43072-f327-4741-9977-e435ffc37ec6"/>
    <xsd:import namespace="3d354ca8-a304-417a-8a27-0ada295cde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a43072-f327-4741-9977-e435ffc37e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Kuvien tunnisteet" ma:readOnly="false" ma:fieldId="{5cf76f15-5ced-4ddc-b409-7134ff3c332f}" ma:taxonomyMulti="true" ma:sspId="cc2d492e-c52e-42f5-8829-efee6e69381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354ca8-a304-417a-8a27-0ada295cde9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b80b13d-05b4-4407-b714-759163eb4d2b}" ma:internalName="TaxCatchAll" ma:showField="CatchAllData" ma:web="3d354ca8-a304-417a-8a27-0ada295cde9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Jakamisen tiedo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d354ca8-a304-417a-8a27-0ada295cde9d" xsi:nil="true"/>
    <lcf76f155ced4ddcb4097134ff3c332f xmlns="e0a43072-f327-4741-9977-e435ffc37ec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58AA0F-F2A9-43DA-B400-F54AE7DE66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a43072-f327-4741-9977-e435ffc37ec6"/>
    <ds:schemaRef ds:uri="3d354ca8-a304-417a-8a27-0ada295cde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7D4E12-C560-4AB0-B8F1-02D08FE64564}">
  <ds:schemaRefs>
    <ds:schemaRef ds:uri="http://schemas.microsoft.com/sharepoint/v3/contenttype/forms"/>
  </ds:schemaRefs>
</ds:datastoreItem>
</file>

<file path=customXml/itemProps3.xml><?xml version="1.0" encoding="utf-8"?>
<ds:datastoreItem xmlns:ds="http://schemas.openxmlformats.org/officeDocument/2006/customXml" ds:itemID="{A792892F-5478-48D5-A7D7-F7B50E8F5DB7}">
  <ds:schemaRefs>
    <ds:schemaRef ds:uri="http://schemas.microsoft.com/office/2006/metadata/properties"/>
    <ds:schemaRef ds:uri="http://schemas.microsoft.com/office/infopath/2007/PartnerControls"/>
    <ds:schemaRef ds:uri="3d354ca8-a304-417a-8a27-0ada295cde9d"/>
    <ds:schemaRef ds:uri="e0a43072-f327-4741-9977-e435ffc37ec6"/>
  </ds:schemaRefs>
</ds:datastoreItem>
</file>

<file path=customXml/itemProps4.xml><?xml version="1.0" encoding="utf-8"?>
<ds:datastoreItem xmlns:ds="http://schemas.openxmlformats.org/officeDocument/2006/customXml" ds:itemID="{6245E62B-1A4B-4E72-9791-252822602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Meripartio_Porvoon_Pooki_A5vihko_2025.dotx</Template>
  <TotalTime>1</TotalTime>
  <Pages>9</Pages>
  <Words>811</Words>
  <Characters>6575</Characters>
  <Application>Microsoft Office Word</Application>
  <DocSecurity>0</DocSecurity>
  <Lines>54</Lines>
  <Paragraphs>14</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Suomen Partiolaiset - Finlands Scouter ry</dc:title>
  <dc:subject/>
  <dc:creator>Niilo Hyttinen</dc:creator>
  <cp:keywords/>
  <dc:description/>
  <cp:lastModifiedBy>Niilo Hyttinen</cp:lastModifiedBy>
  <cp:revision>1</cp:revision>
  <cp:lastPrinted>2020-10-30T08:05:00Z</cp:lastPrinted>
  <dcterms:created xsi:type="dcterms:W3CDTF">2025-04-27T17:19:00Z</dcterms:created>
  <dcterms:modified xsi:type="dcterms:W3CDTF">2025-04-27T17:20:00Z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0x0101008BBDB066B26A3845B95E14446ED6A201</vt:lpwstr>
  </property>
  <property fmtid="{D5CDD505-2E9C-101B-9397-08002B2CF9AE}" pid="3" name="MediaServiceImageTags">
    <vt:lpwstr/>
  </property>
</Properties>
</file>